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4DA1" w:rsidRDefault="00E35D27" w:rsidP="009931AD">
      <w:pPr>
        <w:widowControl/>
        <w:spacing w:beforeLines="50" w:before="120" w:afterLines="50" w:after="120"/>
        <w:ind w:firstLine="0"/>
        <w:jc w:val="center"/>
        <w:rPr>
          <w:rFonts w:ascii="方正黑体_GBK" w:eastAsia="方正黑体_GBK"/>
          <w:szCs w:val="32"/>
        </w:rPr>
      </w:pPr>
      <w:r w:rsidRPr="00E35D27">
        <w:rPr>
          <w:rFonts w:ascii="方正黑体_GBK" w:eastAsia="方正黑体_GBK"/>
          <w:szCs w:val="32"/>
        </w:rPr>
        <w:t>中科院2018年专利</w:t>
      </w:r>
      <w:r w:rsidR="00A70694">
        <w:rPr>
          <w:rFonts w:ascii="方正黑体_GBK" w:eastAsia="方正黑体_GBK"/>
          <w:szCs w:val="32"/>
        </w:rPr>
        <w:t>成果</w:t>
      </w:r>
      <w:r w:rsidR="00A70694">
        <w:rPr>
          <w:rFonts w:ascii="方正黑体_GBK" w:eastAsia="方正黑体_GBK" w:hint="eastAsia"/>
          <w:szCs w:val="32"/>
        </w:rPr>
        <w:t>（竞价）</w:t>
      </w:r>
      <w:r w:rsidRPr="00E35D27">
        <w:rPr>
          <w:rFonts w:ascii="方正黑体_GBK" w:eastAsia="方正黑体_GBK"/>
          <w:szCs w:val="32"/>
        </w:rPr>
        <w:t>拍卖目录</w:t>
      </w:r>
    </w:p>
    <w:tbl>
      <w:tblPr>
        <w:tblW w:w="16018" w:type="dxa"/>
        <w:tblInd w:w="-15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6"/>
        <w:gridCol w:w="2210"/>
        <w:gridCol w:w="1476"/>
        <w:gridCol w:w="4716"/>
        <w:gridCol w:w="3033"/>
        <w:gridCol w:w="3827"/>
      </w:tblGrid>
      <w:tr w:rsidR="00E35D27" w:rsidRPr="00E35D27" w:rsidTr="009931AD">
        <w:trPr>
          <w:trHeight w:val="285"/>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黑体" w:eastAsia="黑体" w:hAnsi="黑体" w:cs="宋体"/>
                <w:b/>
                <w:bCs/>
                <w:snapToGrid/>
                <w:sz w:val="22"/>
                <w:szCs w:val="22"/>
              </w:rPr>
            </w:pPr>
            <w:r w:rsidRPr="00E35D27">
              <w:rPr>
                <w:rFonts w:ascii="黑体" w:eastAsia="黑体" w:hAnsi="黑体" w:cs="宋体" w:hint="eastAsia"/>
                <w:b/>
                <w:bCs/>
                <w:snapToGrid/>
                <w:sz w:val="22"/>
                <w:szCs w:val="22"/>
              </w:rPr>
              <w:t>编号</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黑体" w:eastAsia="黑体" w:hAnsi="黑体" w:cs="宋体"/>
                <w:b/>
                <w:bCs/>
                <w:snapToGrid/>
                <w:sz w:val="22"/>
                <w:szCs w:val="22"/>
              </w:rPr>
            </w:pPr>
            <w:r w:rsidRPr="00E35D27">
              <w:rPr>
                <w:rFonts w:ascii="黑体" w:eastAsia="黑体" w:hAnsi="黑体" w:cs="宋体" w:hint="eastAsia"/>
                <w:b/>
                <w:bCs/>
                <w:snapToGrid/>
                <w:sz w:val="22"/>
                <w:szCs w:val="22"/>
              </w:rPr>
              <w:t>申请号</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b/>
                <w:bCs/>
                <w:snapToGrid/>
                <w:sz w:val="22"/>
                <w:szCs w:val="22"/>
              </w:rPr>
            </w:pPr>
            <w:r w:rsidRPr="00E35D27">
              <w:rPr>
                <w:rFonts w:ascii="等线" w:eastAsia="等线" w:hAnsi="等线" w:cs="宋体" w:hint="eastAsia"/>
                <w:b/>
                <w:bCs/>
                <w:snapToGrid/>
                <w:sz w:val="22"/>
                <w:szCs w:val="22"/>
              </w:rPr>
              <w:t>对应产业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b/>
                <w:bCs/>
                <w:snapToGrid/>
                <w:sz w:val="22"/>
                <w:szCs w:val="22"/>
              </w:rPr>
            </w:pPr>
            <w:r w:rsidRPr="00E35D27">
              <w:rPr>
                <w:rFonts w:ascii="等线" w:eastAsia="等线" w:hAnsi="等线" w:cs="宋体" w:hint="eastAsia"/>
                <w:b/>
                <w:bCs/>
                <w:snapToGrid/>
                <w:sz w:val="22"/>
                <w:szCs w:val="22"/>
              </w:rPr>
              <w:t>名称</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黑体" w:eastAsia="黑体" w:hAnsi="黑体" w:cs="宋体"/>
                <w:b/>
                <w:bCs/>
                <w:snapToGrid/>
                <w:sz w:val="22"/>
                <w:szCs w:val="22"/>
              </w:rPr>
            </w:pPr>
            <w:r w:rsidRPr="00E35D27">
              <w:rPr>
                <w:rFonts w:ascii="黑体" w:eastAsia="黑体" w:hAnsi="黑体" w:cs="宋体" w:hint="eastAsia"/>
                <w:b/>
                <w:bCs/>
                <w:snapToGrid/>
                <w:sz w:val="22"/>
                <w:szCs w:val="22"/>
              </w:rPr>
              <w:t>申请人</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黑体" w:eastAsia="黑体" w:hAnsi="黑体" w:cs="宋体"/>
                <w:b/>
                <w:bCs/>
                <w:snapToGrid/>
                <w:sz w:val="22"/>
                <w:szCs w:val="22"/>
              </w:rPr>
            </w:pPr>
            <w:r w:rsidRPr="00E35D27">
              <w:rPr>
                <w:rFonts w:ascii="黑体" w:eastAsia="黑体" w:hAnsi="黑体" w:cs="宋体" w:hint="eastAsia"/>
                <w:b/>
                <w:bCs/>
                <w:snapToGrid/>
                <w:sz w:val="22"/>
                <w:szCs w:val="22"/>
              </w:rPr>
              <w:t>发明人</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US13702576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有机硅胺电解质材料包含聚醚链和锂离子电池在电解质中的应用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张灵志，骆浩</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JP2011528161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一种天麻多糖硫酸化衍生物及其制备方法和抗肿瘤用途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丁侃;邱宏</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EP09817166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一种天麻多糖硫酸化衍生物及其制备方法和抗肿瘤用途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丁侃;邱宏</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US13046434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液态金属中软、硬夹杂物的鉴别、分类和测量方法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中国科学院大学</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王晓东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CN201410213818.1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一种靶向光声造影剂、其制备方法及应用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国家纳米科学中心</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王浩; 李莉莉; 马怀雷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CN201410147961.5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一种具有压致变色性质的双芘类化合物、制备方法及其应用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国家纳米科学中心</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王浩; 王磊; 李微; 杨培培</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CN201410160139.2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一种具有抗肿瘤活性的多肽聚合物及其制备方法和应用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国家纳米科学中心</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王浩; 乔增莹; 侯春园</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CN201310439357.5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一种金磷炔化合物、其制备方法及用途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国家纳米科学中心</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王浩; 张娣; 赵莹茜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CN201210040370.9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一种纳米粒子及其制备方法和用途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国家纳米科学中心</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聂广军; 吴雁; 温丽利; 王海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CN201110301292.9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一种纳米颗粒药物组合物及其制备方法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国家纳米科学中心</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聂广军; 吴雁; 苏世帅; 孙云; 王海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CN201110334655.9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一种卟啉-酞菁五联体及其制备方法和应用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国家纳米科学中心</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朴玲钰; 张天慧; 赵谡玲</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CN201110402420.9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纳米粒子药物组合物的制备方法和纳米粒子药物组合物</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国家纳米科学中心</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聂广军; 王海; 吴雁</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CN201310034123.2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一种分级混晶TiO</w:t>
            </w:r>
            <w:r w:rsidRPr="00E35D27">
              <w:rPr>
                <w:rFonts w:ascii="等线" w:eastAsia="等线" w:hAnsi="等线" w:cs="宋体" w:hint="eastAsia"/>
                <w:snapToGrid/>
                <w:sz w:val="22"/>
                <w:szCs w:val="22"/>
                <w:vertAlign w:val="subscript"/>
              </w:rPr>
              <w:t>2</w:t>
            </w:r>
            <w:r w:rsidRPr="00E35D27">
              <w:rPr>
                <w:rFonts w:ascii="等线" w:eastAsia="等线" w:hAnsi="等线" w:cs="宋体" w:hint="eastAsia"/>
                <w:snapToGrid/>
                <w:sz w:val="22"/>
                <w:szCs w:val="22"/>
              </w:rPr>
              <w:t>微纳米材料、制备方法及其</w:t>
            </w:r>
            <w:r w:rsidRPr="00E35D27">
              <w:rPr>
                <w:rFonts w:ascii="等线" w:eastAsia="等线" w:hAnsi="等线" w:cs="宋体" w:hint="eastAsia"/>
                <w:snapToGrid/>
                <w:sz w:val="22"/>
                <w:szCs w:val="22"/>
              </w:rPr>
              <w:lastRenderedPageBreak/>
              <w:t>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国家纳米科学中心</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朴玲钰; 解英娟; 吴志娇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14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CN201110132976.0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一种卟啉-酞菁二连体及其制备方法和应用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国家纳米科学中心</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朴玲钰; 张天慧; 赵谡玲</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CN201110266839.6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一种载药纳米粒子及其制备方法和应用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国家纳米科学中心</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陈春英; 吴雁; 徐清; 刘跃先; 聂昕</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CN201110242270.X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一种接枝聚合物及其制备方法和用途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国家纳米科学中心</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吴雁; 陈春英; 李敏; 苏世帅; 孙云</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CN201110099898.9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一种纳米粒子药物组合物及其制备方法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国家纳米科学中心</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聂广军; 王海; 吴雁</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CN201110052482.1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一种卟啉化合物及其制备方法和应用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国家纳米科学中心</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朴玲钰; 张天慧; 赵谡玲</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CN201010591737.7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一种聚(天冬氨酸-co-乳酸)-磷脂酰乙醇胺接枝聚合物及其制备方法和应用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国家纳米科学中心</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吴雁; 陈春英; 韩思媛; 焦芳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CN201010591754.0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药物组合物及其制备方法和应用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国家纳米科学中心</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陈春英; 吴雁; 焦芳; 韩思媛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CN201010591760.6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一种药物组合物及其制备方法和应用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国家纳米科学中心</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陈春英; 吴雁; 焦芳; 韩思媛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CN201220008605.1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扫描电镜截面样品台</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国家纳米科学中心</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朴玲钰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CN200980111157.9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一种金属光学灰度掩模及其制作方法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国家纳米科学中心</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郭传飞; 刘前; 曹四海; 王永胜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CN201610001618.9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一种造纸法再造烟叶涂布均匀性在线检测系统及检测方法</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泉州装备制造研究所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韩军; 吴飞斌; 龙晋桓</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CN201621041621.5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真空模塑成型机</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泉州装备制造研究所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徐大伟; 何鹏; 王盟圣; 邹炎火</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CN201620406324.X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一种工业相机支架</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泉州装备制造研究所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邹炎火; 何鹏; 徐大伟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CN201620003097.6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一种造纸法再造烟叶涂布均匀性在线检测系统</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泉州装备制造研究所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韩军; 吴飞斌; 龙晋桓</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CN201620029732.8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一种实现螺旋式旋钮自动旋转的装置</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泉州装备制造研究所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何鹏; 徐大伟; 邹炎火</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CN201620030234.5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w:t>
            </w:r>
            <w:r w:rsidRPr="00E35D27">
              <w:rPr>
                <w:rFonts w:ascii="等线" w:eastAsia="等线" w:hAnsi="等线" w:cs="宋体" w:hint="eastAsia"/>
                <w:snapToGrid/>
                <w:sz w:val="22"/>
                <w:szCs w:val="22"/>
              </w:rPr>
              <w:lastRenderedPageBreak/>
              <w:t>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多相机轧染布匹的色差在线实时检测系统</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泉州装备制造研究所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李俊; 高银</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30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CN201620029780.7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一种集装箱绑扎桥智能振动控制结构</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泉州装备制造研究所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曾文浩; 何鹏; 陈国锋; 邹文斌; 邹炎火; 杨永泰; 智广信</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CN201521100523.X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一种皮带式人造石英石布料机</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泉州装备制造研究所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徐大伟; 何鹏; 邹炎火; 陈国锋; 林清锋; 邹文斌; 郑晓婷; 杨永泰; 陈真明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CN201520498652.2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一种基于单片机的交流直接变换器</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泉州装备制造研究所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汪凤翔; 张少煌</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CN201310075921.X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THz针移动一体机</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中国科学院深圳先进技术研究院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金雷; 李凯; 姜永涛; 贺轩; 刘玉波; 张海军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CN201320143168.9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一种基于超算系统的可移动磁盘阵列车</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中国科学院深圳先进技术研究院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修文群; 冯圣中; 张宝运; 李晓明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CN200910106020.6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驱动胶囊内窥镜的系统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中国科学院深圳先进技术研究院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胡超; 李貌; 宋霜; 阳万安; 戴厚德; 张瑞; 孟庆虎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CN201320143122.7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一种基于建筑分区的超算安全管理系统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中国科学院深圳先进技术研究院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修文群; 冯圣中; 张宝运; 李晓明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CN200910108711.X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薄膜光伏电池及其制造方法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中国科学院深圳先进技术研究院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宋秋明; 肖旭东; 强骥鹏; 施成营; 刘壮; 陈旺寿</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CN200920135397.X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太赫兹折衍透镜</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中国科学院深圳先进技术研究院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金  雷; 张艳东; 龚小竞; 杨  珺</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CN200710074398.3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一种跟踪体内微型装置的方法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中国科学院深圳先进技术研究院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孟庆虎; 胡  超; 王晓娜; 徐礼胜; 马同星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CN200920135371.5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送布装置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中国科学院深圳先进技术研究院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谢小辉; 孙  强; 马  翠; 杜如虚</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41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CN200920129596.X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一种胶囊内窥镜</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中国科学院深圳先进技术研究院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胡  超; 宋  霜; 李  貌; 戴厚德; 韩文广; 孟庆虎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CN201010581415.4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一种用于医疗设备的两级防碰撞装置及其防碰撞方法</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苏州生物医学工程技术研究所（现：中国科学院苏州生物医学工程技术研究所）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蒯多杰; 刘岿; 王邺</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CN201010183828.7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光波导免疫传感器及其检测方法</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苏州生物医学工程技术研究所（现：中国科学院苏州生物医学工程技术研究所）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王帆; 崔锦江; 姜琛昱; 王策; 檀慧明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CN201220465393.X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一种带高温报警功能的温控电路</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苏州生物医学工程技术研究所（现：中国科学院苏州生物医学工程技术研究所）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董宁宁; 檀慧明; 王帆; 崔锦江; 田玉冰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CN201220247997.7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一种样品盘自动化上样定位控制系统</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苏州生物医学工程技术研究所（现：中国科学院苏州生物医学工程技术研究所）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张丽; 严心涛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CN201120480633.9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一种防过冲、防浪涌的保护电路</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苏州生物医学工程技术研究所（现：中国科学院苏州生物医学工程技术研究所）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董宁宁; 檀慧明; 王帆; 崔锦江; 施燕博; 田玉冰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CN201020650829.3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一种保持视场光照度一致的显微镜</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苏州生物医学工程技术研究所（现：中国科学院苏州生物医学工程技术研究所）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王策; 刘长安; 张丽; 夏忠平; 王矛宏; 陈忠祥; 吴威; 赵书涛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CN201110310268.1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对节目进行点播量预测和存储调度的方法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中国科学技术大学</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李俊; 洪爽; 万敏; 马书超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CN201110357920.5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一种IPTV 中基于大雨伞缓存算法的流媒体协作缓存管理方法及系统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中国科学技术大学</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李俊; 万敏; 洪爽; 奚宏生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50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CN201110357612.2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基于双缓存预读的向用户传输数据的方法和装置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中国科学技术大学</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李俊; 韩坤鹏; 马书超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CN201010528613.4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一种目标空间坐标的柔性立体视觉测量装置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中国科学技术大学</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李为民; 李晓峰; 金兢; 张瑜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CN200810211948.6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一种聚磷酸酯-聚乳酸三嵌段共聚物及其应用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中国科学技术大学</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王均; 杨显珠; 王育才; 唐凌燕</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CN200910170369.6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一种激光投影显示系统及其方法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中国科学技术大学</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常宏; 明海; 徐长青; 王安庭; 杨福贵; 董磊; 王沛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CN200710020959.1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基于单一功率信号源及其开关网络的高帧率超声成像方法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中国科学技术大学</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彭虎; 李洪旺</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CN200810234602.8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一种基于金纳米颗粒溶胶吸收光谱的半胱氨酸快速检测法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中国科学技术大学</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曾杰; 吴呈昊; 刘彬; 于晓芳; 王晓平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CN200610097197.0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偏置电流型扫描隧道谱仪及扫描隧道显微镜</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中国科学技术大学</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陆轻铀</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CN200610040409.1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一种煤粉点燃装置和点燃方法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中国科学技术大学</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夏维东; 陈  佺; 程  亮</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CN201110346268.7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用于微机电系统器件的圆片级三维封装方法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中国科学院半导体研究所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郑海洋; 杨晋玲; 杨富华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CN201010171385.X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一种超高真空多功能综合测试系统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中国科学院半导体研究所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杨晋玲; 刘云飞; 解婧; 杨富华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CN201210224647.3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采用微量脂肪酸鉴别植物源性地沟油的方法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中国科学院大连化学物理研究所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陈吉平; 金静; 田玉增; 王龙星; 邹黎黎; 王淑秋</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CN201210222800.9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采用特征性指示物鉴别动物源性地沟油的方法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中国科学院大连化学物理研</w:t>
            </w:r>
            <w:r w:rsidRPr="00E35D27">
              <w:rPr>
                <w:rFonts w:ascii="等线" w:eastAsia="等线" w:hAnsi="等线" w:cs="宋体" w:hint="eastAsia"/>
                <w:snapToGrid/>
                <w:sz w:val="22"/>
                <w:szCs w:val="22"/>
              </w:rPr>
              <w:lastRenderedPageBreak/>
              <w:t>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陈吉平; 金静; 田玉增; 邹黎黎; 王龙</w:t>
            </w:r>
            <w:r w:rsidRPr="00E35D27">
              <w:rPr>
                <w:rFonts w:ascii="等线" w:eastAsia="等线" w:hAnsi="等线" w:cs="宋体" w:hint="eastAsia"/>
                <w:snapToGrid/>
                <w:sz w:val="22"/>
                <w:szCs w:val="22"/>
              </w:rPr>
              <w:lastRenderedPageBreak/>
              <w:t>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62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CN200810230245.8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一种挥发性胺类传感器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中国科学院大连化学物理研究所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关亚风; 李伟伟; 朱道乾; 朱蕴卿; 徐静</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CN200910219901.9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一种台锥型高效液相色谱制备柱的柱头结构</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中国科学院大连化学物理研究所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关亚风; 陈捷; 卢烈娟; 朱道乾</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CN201010207009.1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一种气相-液相在线联用的二噁英类样品净化方法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中国科学院大连化学物理研究所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倪余文; 汤凤梅; 张海军; 陈吉平; 苏凡; 车迅; 黄威东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CN200910219899.5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大气样品在线采样-富集-热脱附-色谱进样联用装置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中国科学院大连化学物理研究所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关亚风; 彭虹; 王建伟; 朱道乾</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CN201010161569.8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气相-液相在线联用的二噁英类样品净化装置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中国科学院大连化学物理研究所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汤凤梅; 倪余文; 张海军; 苏凡; 陈吉平; 车迅; 黄威东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CN200910265449.X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一种负压吸入萃取溶剂的加压溶剂萃取装置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中国科学院大连化学物理研究所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关亚风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CN200810229982.6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一种表面热离子化检测器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中国科学院大连化学物理研究所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关亚风; 李伟伟; 朱道乾; 夏金伟; 王建伟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CN201020580880.1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采样管和大气痕量挥发性有机物采样-富集-热解析装置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中国科学院大连化学物理研究所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关亚风; 彭虹; 沈铮; 吴大朋</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CN200710011632.8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一种用于加温溶剂萃取的高压池</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中国科学院大连化学物理研究所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关亚风; 吴光磊; 廉玫; 田宏哲</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CN200920248218.3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一种用于表面热离子化检测器内部导流的变径衬管</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中国科学院大连化学物理研究所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关亚风; 李伟伟; 王华; 陈士恒; 倪丽娟; 彭虹</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72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CN201310704279.7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一种用于室温消除甲醛的催化剂</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中国科学院大学</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周克斌; 谭弘毅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CN201410655554.5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基于测量电磁转矩变化检测物体电导率的方法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中国科学院大学</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谭艳清; 王晓东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CN201520524866.2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通电线圈螺旋磁场装置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中国科学院大学</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王晓东; 王勃</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CN201520509470.0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与过程兼容微颗粒检测装置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中国科学院大学</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王晓东; 廖艳飞; 邱运昌</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CN201310036721.3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一种在单晶硅衬底上制备金字塔阵列的方法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中国科学院大学</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董刚强; 刘丰珍</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CN201410265326.7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一种宽频谐振式无线电能传输系统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中国科学院电工研究所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李艳红; 刘国强; 宋显锦; 张超; 张瑞华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CN201210320837.5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一种无线电能传输系统及传输方法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中国科学院电工研究所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张超; 刘国强; 郭亮; 徐小宇; 宋显锦</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CN201210144294.6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一种混合型短路故障限流器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中国科学院电工研究所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张志丰; 武鑫; 喻红涛; 邱清泉; 戴少涛; 肖立业</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CN201210130396.2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一种制备大尺寸硅孔阵列的方法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中国科学院电工研究所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赵雷; 李兆辰; 王文静</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CN201110112739.8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电子束退火制备二硼化镁超导薄膜的方法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中国科学院电工研究所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孔祥东; 韩立; 薛虹; 初明璋; 李建国; 林云生; 方光荣</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CN201110366943.2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一种二硼化镁超导材料的制备方法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中国科学院电工研究所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马衍伟; 王成铎; 王栋樑; 高召顺; 张现平; 姚超; 王春雷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CN200810224171.7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一种神经系统磁感应电刺激装置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中国科学院电工研究所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张广浩; 宋涛; 吴昌哲; 江陵彤; 霍小林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CN201010231360.4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一种减反射薄膜SiNx : H表面原位NH3等离子</w:t>
            </w:r>
            <w:r w:rsidRPr="00E35D27">
              <w:rPr>
                <w:rFonts w:ascii="等线" w:eastAsia="等线" w:hAnsi="等线" w:cs="宋体" w:hint="eastAsia"/>
                <w:snapToGrid/>
                <w:sz w:val="22"/>
                <w:szCs w:val="22"/>
              </w:rPr>
              <w:lastRenderedPageBreak/>
              <w:t>体处理方法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中国科学院电工研究所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周春兰; 李涛; 王文静</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85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CN200910082584.0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一种盲文打印装置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中国科学院电工研究所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郭少朋; 刘俊标; 韩立; 徐鲁宁; 霍荣岭</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CN200610089784.5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一种测试CAN总线抗电磁干扰能力的方法和装置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中国科学院电工研究所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唐晓泉; 王丽芳; 徐冬平; 陈志武; 杨龙山</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CN200610112636.0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一种车载分布式网络控制系统的开发方法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中国科学院电工研究所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廖承林; 王丽芳; 陈志武</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CN200610165495.9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一种微型机器人及其体外导向系统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中国科学院电工研究所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宋  涛; 李晓南; 王  铮; 王  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CN201110324812.8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毫米波交轨三孔径稀疏阵SAR系统的侧视三维成像法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中国科学院电子学研究所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李道京; 滕秀敏; 潘舟浩; 刘波</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CN201310298353.X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基于微流控技术的浓度梯度产生器及其制备方法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中国科学院电子学研究所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陈健; 李浩; 邓斌; 陈德勇; 王军波</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CN201110344673.5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基于时频分析InISAR多动目标成像和运动轨迹重建法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中国科学院电子学研究所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李道京; 刘波; 乔明; 潘舟浩</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CN201010247579.3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一种电磁驱动谐振式微结构压力传感器封装方法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中国科学院电子学研究所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毋正伟; 陈德勇; 王军波</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CN200710098680.5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一种基于微电子机械技术的电磁微扭摆谐振式传感器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中国科学院电子学研究所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陈德勇; 王军波; 毋正伟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CN201110349525.2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具有催化性能的镉金属有机框架化合物及其制备方法和用途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黄小荥; 谢在来; 冯美玲</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CN201210382401.9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一种晶须状氢氧化镁的制备方法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吴智诚; 林璋; 洪杨平; 林文文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CN201110353636.0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一种橙红色磷光晶体材料及其制备方法和用途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w:t>
            </w:r>
            <w:r w:rsidRPr="00E35D27">
              <w:rPr>
                <w:rFonts w:ascii="等线" w:eastAsia="等线" w:hAnsi="等线" w:cs="宋体" w:hint="eastAsia"/>
                <w:snapToGrid/>
                <w:sz w:val="22"/>
                <w:szCs w:val="22"/>
              </w:rPr>
              <w:lastRenderedPageBreak/>
              <w:t>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卢灿忠; 房贞兰; 余荣民; 杨文斌; 吴</w:t>
            </w:r>
            <w:r w:rsidRPr="00E35D27">
              <w:rPr>
                <w:rFonts w:ascii="等线" w:eastAsia="等线" w:hAnsi="等线" w:cs="宋体" w:hint="eastAsia"/>
                <w:snapToGrid/>
                <w:sz w:val="22"/>
                <w:szCs w:val="22"/>
              </w:rPr>
              <w:lastRenderedPageBreak/>
              <w:t>小圆</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97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CN200910112911.2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一种非线性光学材料磷酸铋铅晶体</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程文旦; 张炜龙</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CN201010289537.6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一种检测次氯酸根的磷光材料</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陈忠宁; 赵娜; 施林熙; 张礼仪</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CN201010289662.7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一种基于Cu</w:t>
            </w:r>
            <w:r w:rsidRPr="00E35D27">
              <w:rPr>
                <w:rFonts w:ascii="等线" w:eastAsia="等线" w:hAnsi="等线" w:cs="宋体" w:hint="eastAsia"/>
                <w:snapToGrid/>
                <w:sz w:val="22"/>
                <w:szCs w:val="22"/>
                <w:vertAlign w:val="subscript"/>
              </w:rPr>
              <w:t>3</w:t>
            </w:r>
            <w:r w:rsidRPr="00E35D27">
              <w:rPr>
                <w:rFonts w:ascii="等线" w:eastAsia="等线" w:hAnsi="等线" w:cs="宋体" w:hint="eastAsia"/>
                <w:snapToGrid/>
                <w:sz w:val="22"/>
                <w:szCs w:val="22"/>
              </w:rPr>
              <w:t>(CN)</w:t>
            </w:r>
            <w:r w:rsidRPr="00E35D27">
              <w:rPr>
                <w:rFonts w:ascii="等线" w:eastAsia="等线" w:hAnsi="等线" w:cs="宋体" w:hint="eastAsia"/>
                <w:snapToGrid/>
                <w:sz w:val="22"/>
                <w:szCs w:val="22"/>
                <w:vertAlign w:val="subscript"/>
              </w:rPr>
              <w:t>3</w:t>
            </w:r>
            <w:r w:rsidRPr="00E35D27">
              <w:rPr>
                <w:rFonts w:ascii="等线" w:eastAsia="等线" w:hAnsi="等线" w:cs="宋体" w:hint="eastAsia"/>
                <w:snapToGrid/>
                <w:sz w:val="22"/>
                <w:szCs w:val="22"/>
              </w:rPr>
              <w:t>NH</w:t>
            </w:r>
            <w:r w:rsidRPr="00E35D27">
              <w:rPr>
                <w:rFonts w:ascii="等线" w:eastAsia="等线" w:hAnsi="等线" w:cs="宋体" w:hint="eastAsia"/>
                <w:snapToGrid/>
                <w:sz w:val="22"/>
                <w:szCs w:val="22"/>
                <w:vertAlign w:val="subscript"/>
              </w:rPr>
              <w:t>3</w:t>
            </w:r>
            <w:r w:rsidRPr="00E35D27">
              <w:rPr>
                <w:rFonts w:ascii="等线" w:eastAsia="等线" w:hAnsi="等线" w:cs="宋体" w:hint="eastAsia"/>
                <w:snapToGrid/>
                <w:sz w:val="22"/>
                <w:szCs w:val="22"/>
              </w:rPr>
              <w:t>晶体的强荧光材料及其制备方法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卢灿忠; 房贞兰; 余荣民</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100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CN201110347586.5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一种光学纯2-氨基-2’-羟基-1, 1’-联萘的酶拆分方法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宋玲; 刘*; 边广岭; 黄华银</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101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CN201320730011.6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一种手套真空干燥箱</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付芳; 王要兵; 姚建年; 洪茂椿</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102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CN201010121612.8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一种纳米介孔铝酸镁材料及其制备方法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关翔锋; 李广社; 李莉萍</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103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CN201010136779.1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一种基于稀土激活硼钼酸盐晶体的太赫兹激光器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陈雨金; 龚兴红; 黄艺东; 林炎富; 黄建华; 罗遵度</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104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CN201210131483.X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采用火法冶金与湿法冶金连用技术提纯高纯硅材料的方法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吕佩文; 黄丰; 董建平; 林璋; 陈伦泰; 颜峰坡</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105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CN201210129806.1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一种阻燃氢氧化镁的制备方法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吴智诚; 林璋; 林文文; 陈志; 黄丰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106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CN201210131540.4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一种真空连续熔炼提纯太阳能级硅材料的设备</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吕佩文; 黄丰; 董建平; 颜峰岥; 林璋; 黄嘉魁; 黄顺乐</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107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CN200910112584.0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一种非线性光学晶体硼酸铋镉</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w:t>
            </w:r>
            <w:r w:rsidRPr="00E35D27">
              <w:rPr>
                <w:rFonts w:ascii="等线" w:eastAsia="等线" w:hAnsi="等线" w:cs="宋体" w:hint="eastAsia"/>
                <w:snapToGrid/>
                <w:sz w:val="22"/>
                <w:szCs w:val="22"/>
              </w:rPr>
              <w:lastRenderedPageBreak/>
              <w:t>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程文旦; 张炜龙</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108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CN200910112946.6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一种非线性光学晶体硼锗酸铷</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毛江高; 张建汉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109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CN201210192823.X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低温相氧化铋光催化剂的退火方法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林文文; 黄丰; 张继业; 王永好; 吕佩文; 颜峰坡</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110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CN201010116330.9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新型正交偏振双波长激光器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魏勇; 张戈; 黄呈辉; 朱海永; 黄凌雄</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111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CN201010116343.6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一种正交偏振双波长激光器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魏勇; 张戈; 黄呈辉; 朱海永; 黄凌雄</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112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CN201210127254.0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提高氯氧化铋光催化剂对可见光吸收的退火方法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林文文; 黄丰; 黄嘉魁; 林钟潮</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113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CN200910112275.3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一种内腔式模式失配补偿的光参量振荡器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朱海永; 张戈; 段延敏; 黄呈辉; 魏勇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114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CN200810070579.3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双波长激光倍频器件</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黄凌雄; 张戈; 黄呈辉; 魏勇; 朱海永</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115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CN200910111555.2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一种Ag-Cu-Ni三元复合金属催化材料及其合成方法和用途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李广社; 刘刚; 李莉萍</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116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CN201010112760.3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5-乙炔-2，2′-联吡啶铂(II)化合物机械发光变色材料</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张礼仪; 陈忠宁; 施林熙</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117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CN200910111255.4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一种非线性光学晶体碘酸铌钡</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毛江高; 孙传福</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118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CN200910112069.2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3-锑4-锌酸钾化合物、单晶体及其制备方法和用途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杨松林; 程文旦; 张浩; 何长振; 林晨升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119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CN200810071180.7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一种可用于锂电池负极的橄榄状氧化锌及壳核</w:t>
            </w:r>
            <w:r w:rsidRPr="00E35D27">
              <w:rPr>
                <w:rFonts w:ascii="等线" w:eastAsia="等线" w:hAnsi="等线" w:cs="宋体" w:hint="eastAsia"/>
                <w:snapToGrid/>
                <w:sz w:val="22"/>
                <w:szCs w:val="22"/>
              </w:rPr>
              <w:lastRenderedPageBreak/>
              <w:t>结构氧化锌-过氧化锌微米颗粒</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中国科学院福建物质结构研</w:t>
            </w:r>
            <w:r w:rsidRPr="00E35D27">
              <w:rPr>
                <w:rFonts w:ascii="等线" w:eastAsia="等线" w:hAnsi="等线" w:cs="宋体" w:hint="eastAsia"/>
                <w:snapToGrid/>
                <w:sz w:val="22"/>
                <w:szCs w:val="22"/>
              </w:rPr>
              <w:lastRenderedPageBreak/>
              <w:t>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李莉萍; 孙雪飞; 邱晓清; 李广社</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120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CN200910112278.7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一种非线性光学晶体碘酸钒钠</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毛江高; 杨冰苹</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121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CN200910112276.8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一种除铯微孔材料银-锡硒化物制备方法和用途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李建荣; 黄小荥</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122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CN200810071777.1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一种单层β相氢氧化镍二维纳米单晶片及其合成方法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李广社; 唐长林; 李莉萍</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123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CN200910110875.6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硅钨酸银有机杂化非线性光学晶体材料及其制备方法和用途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卢灿忠; 谢奕明; 吴小园</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124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CN200810072283.5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8-膦基喹啉衍生物为配体的铜(I)磷光配合物及其应用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卢灿忠; 秦莉; 张其胜; 张其凯</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125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CN200810072286.9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一种制备高纯α-Al</w:t>
            </w:r>
            <w:r w:rsidRPr="00E35D27">
              <w:rPr>
                <w:rFonts w:ascii="等线" w:eastAsia="等线" w:hAnsi="等线" w:cs="宋体" w:hint="eastAsia"/>
                <w:snapToGrid/>
                <w:sz w:val="22"/>
                <w:szCs w:val="22"/>
                <w:vertAlign w:val="subscript"/>
              </w:rPr>
              <w:t>2</w:t>
            </w:r>
            <w:r w:rsidRPr="00E35D27">
              <w:rPr>
                <w:rFonts w:ascii="等线" w:eastAsia="等线" w:hAnsi="等线" w:cs="宋体" w:hint="eastAsia"/>
                <w:snapToGrid/>
                <w:sz w:val="22"/>
                <w:szCs w:val="22"/>
              </w:rPr>
              <w:t>O</w:t>
            </w:r>
            <w:r w:rsidRPr="00E35D27">
              <w:rPr>
                <w:rFonts w:ascii="等线" w:eastAsia="等线" w:hAnsi="等线" w:cs="宋体" w:hint="eastAsia"/>
                <w:snapToGrid/>
                <w:sz w:val="22"/>
                <w:szCs w:val="22"/>
                <w:vertAlign w:val="subscript"/>
              </w:rPr>
              <w:t>3</w:t>
            </w:r>
            <w:r w:rsidRPr="00E35D27">
              <w:rPr>
                <w:rFonts w:ascii="等线" w:eastAsia="等线" w:hAnsi="等线" w:cs="宋体" w:hint="eastAsia"/>
                <w:snapToGrid/>
                <w:sz w:val="22"/>
                <w:szCs w:val="22"/>
              </w:rPr>
              <w:t>纳米晶体材料的方法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卢灿忠; 常金晶</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126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CN200810071776.7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一种制备锂离子电池层状正极材料的方法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李广社; 方海升; 李莉萍</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127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CN200910111554.8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一种纳米单斜相氧化锆材料及其合成方法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李莉萍; 陈小波; 李广社</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128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CN201220543696.9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一种旋转区熔炉</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黄丰; 吕佩文; 董建平; 颜峰坡; 林璋; 柯永灿</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129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CN200910111240.8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采用双掺硼酸氧钙稀土盐晶体的可调谐固体激光器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陈雨金; 黄艺东; 林炎富; 龚兴红; 黄建华; 罗遵度</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130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CN200810071100.8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一类掺杂铒、镱和铈离子的钼酸盐激光晶体及</w:t>
            </w:r>
            <w:r w:rsidRPr="00E35D27">
              <w:rPr>
                <w:rFonts w:ascii="等线" w:eastAsia="等线" w:hAnsi="等线" w:cs="宋体" w:hint="eastAsia"/>
                <w:snapToGrid/>
                <w:sz w:val="22"/>
                <w:szCs w:val="22"/>
              </w:rPr>
              <w:lastRenderedPageBreak/>
              <w:t>其用途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中国科学院福建物质结构研</w:t>
            </w:r>
            <w:r w:rsidRPr="00E35D27">
              <w:rPr>
                <w:rFonts w:ascii="等线" w:eastAsia="等线" w:hAnsi="等线" w:cs="宋体" w:hint="eastAsia"/>
                <w:snapToGrid/>
                <w:sz w:val="22"/>
                <w:szCs w:val="22"/>
              </w:rPr>
              <w:lastRenderedPageBreak/>
              <w:t>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黄建华; 黄艺东; 陈雨金; 林炎富; 龚</w:t>
            </w:r>
            <w:r w:rsidRPr="00E35D27">
              <w:rPr>
                <w:rFonts w:ascii="等线" w:eastAsia="等线" w:hAnsi="等线" w:cs="宋体" w:hint="eastAsia"/>
                <w:snapToGrid/>
                <w:sz w:val="22"/>
                <w:szCs w:val="22"/>
              </w:rPr>
              <w:lastRenderedPageBreak/>
              <w:t>兴红; 罗遵度</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131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CN200810071805.X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四波长调Q外腔式倍频脉冲激光器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黄呈辉; 张戈; 魏勇; 朱海永; 黄凌雄</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132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CN200910111232.3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一种纳米铁氧体软磁材料的合成方法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李莉萍; 陈小波; 李广社</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133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CN200810070581.0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一种激光三倍频器件</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黄凌雄; 张戈; 黄呈辉; 魏勇; 朱海永</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134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CN200810071790.7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具有离子交换性能的锗-锑微孔硫化物及其制备方法和用途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冯美玲; 黄小荥</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135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CN200810071775.2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一种非线性光学晶体亚碲酸钼银及其制备方法和用途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毛江高; 周勇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136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CN200810071097.X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一种高效二氧化钛-氧化硅光催化材料及其合成方法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李广社; 许交兴; 李莉萍</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137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CN200710009435.2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一种可用于高能固体推进剂的氧化镁纳米催化剂材料及其合成方法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李莉萍; 邱晓清; 李广社</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138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CN200810071098.4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一类掺杂铒、镱和铈离子的钨酸盐激光晶体及其用途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黄建华; 黄艺东; 陈雨金; 林炎富; 龚兴红; 罗遵度</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139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CN200610055151.2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一种非线性光学晶体硼酸亚硒</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毛江高; 孔芳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140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CN200810070580.6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一种双波长倍频激光器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黄凌雄; 张戈; 黄呈辉; 魏勇; 朱海永</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141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CN200810070574.0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一种自和频铒固体激光器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陈雨金; 黄艺东; 林炎富; 龚兴红; 罗遵度</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142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CN200810070573.6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一种自倍频近红外固体激光器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中国科学院福建物质结构研究所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陈雨金; 黄艺东; 林炎富; 龚兴红; 罗遵度</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143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CN201520946626.1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光纤晶体耦合片以及光纤晶体耦合结构</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中国科学院高能物理研究所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张力; 刘鑫; 董永伟; 王瑞杰; 王志刚</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144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CN201520893265.9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滞留式分光装置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中国科学院高能物理研究所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张力; 刘鑫; 董永伟; 王瑞杰; 王志刚</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145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CN201410093617.2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一种复合胶原纤维及其制备方法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中国科学院高能物理研究所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金俊江; 张铭倚; 李娟; 邢更妹</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146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CN201110000955.3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一种分离制备等电点相同的水溶性纳米颗粒的方法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中国科学院高能物理研究所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邢更妹; 李娟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147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CN201420087054.1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一种文丘里管流道壁面结构</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中国科学院工程热物理研究所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胡斌; 赵庆军; 项效镕; 徐建中</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148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CN201320891454.3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一种抑制激波作用下边界层分离的涡流发生器结构</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中国科学院工程热物理研究所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赵庆军; 孙小磊; 项效镕; 徐建中</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149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CN200910089592.8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现代交通技术与装备产业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具有悬垂转子叶片结构的对转涡轮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中国科学院工程热物理研究所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赵巍; 赵庆军; 肖翔; 杜建一; 赵晓路; 徐建中</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150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CN201410122597.7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一种快速装、卸防水镜头盖装置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中国科学院光电技术研究所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孟峰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151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CN201410006809.5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一种基于光载流子辐射技术的半导体硅片激光退火在线检测方法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中国科学院光电技术研究所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李斌成; 王谦</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152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CN201410005252.3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一种深紫外光学元件光学性能的综合测试方法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中国科学院光电技术研究所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李斌成</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153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CN201310475804.2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w:t>
            </w:r>
            <w:r w:rsidRPr="00E35D27">
              <w:rPr>
                <w:rFonts w:ascii="等线" w:eastAsia="等线" w:hAnsi="等线" w:cs="宋体" w:hint="eastAsia"/>
                <w:snapToGrid/>
                <w:sz w:val="22"/>
                <w:szCs w:val="22"/>
              </w:rPr>
              <w:lastRenderedPageBreak/>
              <w:t>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一种基于头部最小内切圆的扩展目标稳定跟踪</w:t>
            </w:r>
            <w:r w:rsidRPr="00E35D27">
              <w:rPr>
                <w:rFonts w:ascii="等线" w:eastAsia="等线" w:hAnsi="等线" w:cs="宋体" w:hint="eastAsia"/>
                <w:snapToGrid/>
                <w:sz w:val="22"/>
                <w:szCs w:val="22"/>
              </w:rPr>
              <w:lastRenderedPageBreak/>
              <w:t>点提取方法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中国科学院光电技术研究所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雷涛; 蒋平; 周进; 吴钦章</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154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CN201410362944.3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一种大口径镜头装配装置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中国科学院光电技术研究所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贺善金; 李晓燕; 马文礼</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155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CN201310414016.2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一种折反变焦系统系列化的方法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中国科学院光电技术研究所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刘银辉; 吴钦章; 韩梦赟; 于玲; 徐杨; 谢博</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156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CN201310349560.3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一种基于腔增强技术的气体探测方法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中国科学院光电技术研究所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曲哲超; 李斌成</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157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CN201310231142.4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一种应用于煤矿孔中探测的太赫兹天线</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中国科学院光电技术研究所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董小春; 王锐; 杜春雷; 邓启凌; 高洪涛; 袁桂山; 王义富; 史立方</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158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CN201310311386.3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一种氪气隔热的EMCCD相机制冷系统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中国科学院光电技术研究所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何凯; 马文礼; 王明富; 潘年</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159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CN201410004908.X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一种基于光载流子辐射技术的高功率紫外激光光束特性测量记录方法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中国科学院光电技术研究所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李斌成; 王谦</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160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CN201210237128.0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一种转盘式机械快门同步时序控制方法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中国科学院光电技术研究所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刘卫静; 李斌成; 韩艳玲; 曲哲超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161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CN201210484372.7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一种高功率紫外激光器输出光束特性测试方法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中国科学院光电技术研究所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李斌成; 刘卫静</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162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CN201010623885.2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一种深紫外光学元件稳定性的综合测试方法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中国科学院光电技术研究所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李斌成</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163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CN201010623883.3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一种可调谐激光器波长变化量的测量方法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中国科学院光电技术研究所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曲哲超; 李斌成; 韩艳玲</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164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CN201110132526.1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一种用于准分子激光器气体管理的装置及方法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中国科学院光电技术研究所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李斌成; 王强; 谢拉堂; 余逸芳; 文代彬</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165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CN201010256391.5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一种基于光腔衰荡光谱技术的可调谐激光器线宽测量方法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中国科学院光电技术研究所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李斌成; 曲哲超; 刘卫静; 韩艳玲</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166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CN200610034812.3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一种竹粉－聚氯乙烯复合材料及其制备方法</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中国科学院广州化学研究所（现：中国科学院广州化学有限公司）</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庞浩; 廖兵; 陈玉放; 刘雪宁; 王东山; 胡美龙</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167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CN200610035198.2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水可分散封端型二异氰酸酯交联剂及其制备方法</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中国科学院广州化学研究所（现：中国科学院广州化学有</w:t>
            </w:r>
            <w:r w:rsidRPr="00E35D27">
              <w:rPr>
                <w:rFonts w:ascii="等线" w:eastAsia="等线" w:hAnsi="等线" w:cs="宋体" w:hint="eastAsia"/>
                <w:snapToGrid/>
                <w:sz w:val="22"/>
                <w:szCs w:val="22"/>
              </w:rPr>
              <w:lastRenderedPageBreak/>
              <w:t>限公司）</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吕满庚; 陈龙; 王安之; 兰延勋</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168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CN200510034637.3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一种用于甘蔗渣多元醇制备聚氨酯泡沫的催化复合物</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中国科学院广州化学研究所（现：中国科学院广州化学有限公司）</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廖兵; 柳雨生; 庞浩; 赵树录; 林果; 张先文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169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CN201610281781.5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一种甲醇</w:t>
            </w:r>
            <w:r w:rsidRPr="00E35D27">
              <w:rPr>
                <w:rFonts w:ascii="等线" w:eastAsia="等线" w:hAnsi="等线" w:cs="宋体" w:hint="eastAsia"/>
                <w:snapToGrid/>
                <w:sz w:val="22"/>
                <w:szCs w:val="22"/>
              </w:rPr>
              <w:noBreakHyphen/>
              <w:t>甘油协同水蒸气重整制氢方法及用于该制氢方法的催化剂</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袁振宏; 苗长林; 吕鹏梅; 凡佩; 李惠文; 罗文; 杨玲梅; 刘姝娜; 庄新姝; 王忠铭</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170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CN201510078892.1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一种增溶易分离离子液体均相催化制备生物柴油的方法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袁振宏; 苗长林; 吕鹏梅; 罗文; 李惠文; 杨玲梅; 刘姝娜; 李志兵; 王治元; 王忠铭; 庄新姝</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171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CN201410809197.3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一种微藻超声波辅助离子液体组合物直接制备生物柴油的方法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袁振宏; 苗长林; 吕鹏梅; 罗文; 王忠铭; 李惠文; 杨玲梅; 庄新姝; 李志兵; 刘姝娜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172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CN201410256272.8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一类含低聚氧化乙烯单元的硅腈类化合物及其制备方法、在锂电池中的应用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张灵志; 谢波; 麦永津; 汪靖伦</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173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CN201310373421.4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含低聚乙二醇链的烷氧基硅烷电解质材料及其在锂电池碳酸丙烯酯基电解液中的应用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张灵志; 秦雪英</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174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CN201520154578.2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一种烧毛机</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杨卫斌; 赵黛青; 蒋利桥; 曾小军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175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CN201210181723.7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w:t>
            </w:r>
            <w:r w:rsidRPr="00E35D27">
              <w:rPr>
                <w:rFonts w:ascii="等线" w:eastAsia="等线" w:hAnsi="等线" w:cs="宋体" w:hint="eastAsia"/>
                <w:snapToGrid/>
                <w:sz w:val="22"/>
                <w:szCs w:val="22"/>
              </w:rPr>
              <w:lastRenderedPageBreak/>
              <w:t>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一种立式向下液排渣煤粉燃烧装置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曾小军; 汪小憨; 杨卫斌; 魏强</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176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CN201310012017.4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一种两段式沼气生物脱硫装置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李志兵; 孙永明; 李东; 袁振宏; 孔晓英; 李连华; 甄峰; 杨改秀; 李颖; 王瑶; 徐瑛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177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CN201310202826.1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可调节烟气自身再循环燃气燃烧器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蒋利桥; 胡远庆; 杨卫斌; 赵黛青</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178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CN201210555542.6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立式无马弗不锈钢连续退火炉</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杨卫斌; 蒋利桥; 呼和涛力; 赵黛青; 汪小憨</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179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CN201420567763.X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一种将圆周运动转为正余弦摆动微型传动装置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蒋利桥; 刘秦飞; 赵黛青</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180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CN201310080448.4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一种可视化生物柴油连续制备系统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苗长林; 李惠文; 吕鹏梅; 袁振宏; 罗文; 杨玲梅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181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CN201220685965.5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一种铝合金熔炼炉系统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曾小军; 汪小憨; 杨卫斌; 杨浩林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182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CN201220706852.9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卧式无马弗不锈钢连续退火炉</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杨卫斌; 蒋利桥; 呼和涛力; 赵黛青; 曾小军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183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CN201220587195.0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w:t>
            </w:r>
            <w:r w:rsidRPr="00E35D27">
              <w:rPr>
                <w:rFonts w:ascii="等线" w:eastAsia="等线" w:hAnsi="等线" w:cs="宋体" w:hint="eastAsia"/>
                <w:snapToGrid/>
                <w:sz w:val="22"/>
                <w:szCs w:val="22"/>
              </w:rPr>
              <w:lastRenderedPageBreak/>
              <w:t>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一种辐射管燃烧器烧嘴套筒</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蒋利桥; 胡远庆; 曾小军; 杨卫斌; 赵黛青</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184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CN201110146317.2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一种气体燃烧器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杨卫斌; 赵黛青; 曾小军; 汪小憨; 蒋立桥</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185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CN201010577713.6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产嗜温耐乙醇β-葡萄糖苷酶的绿色木霉W2及其应用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袁振宏; 梁翠谊; 许敬亮; 庄新姝; 徐惠娟; 张宇; 亓伟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186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CN201120295787.0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一种可拆卸带有冷却保护作用的立式煤粉点火装置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曾小军; 汪小憨; 杨卫斌; 魏强</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187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CN201120300056.0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一种基于燃烧的紧凑微发电装置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蒋利桥; 赵黛青; 郭琛绵</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188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CN201010161599.9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一种可实现连续液态排渣的立式空冷煤粉燃烧器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汪小憨; 曾小军; 杨卫斌; 赵黛青; 杨浩林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189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CN201010161611.6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一种节能环保型液排渣式燃煤供热系统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汪小憨; 杨卫斌; 魏强; 曾小军; 蒋利桥</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190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CN201010131314.7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一种二次进风结构的微型燃气透平燃烧器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蒋利桥; 赵黛青; 郭琛绵; 杨卫斌; 汪小憨</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191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CN200920056754.3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w:t>
            </w:r>
            <w:r w:rsidRPr="00E35D27">
              <w:rPr>
                <w:rFonts w:ascii="等线" w:eastAsia="等线" w:hAnsi="等线" w:cs="宋体" w:hint="eastAsia"/>
                <w:snapToGrid/>
                <w:sz w:val="22"/>
                <w:szCs w:val="22"/>
              </w:rPr>
              <w:lastRenderedPageBreak/>
              <w:t>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一种微型燃气透平燃烧器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蒋利桥; 赵黛青; 汪小憨; 杨卫斌</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192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CN200610036628.2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一种低热损失的微尺度燃烧器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中国科学院广州能源研究所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赵黛青; 蒋利桥</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193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CN201510340393.5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极低温环境大口径反射式望远镜防霜膜系及其制备方法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中国科学院国家天文台南京天文光学技术研究所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王晋峰; 王烨儒; 田杰; 李新南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194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CN201410683547.6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海洋和空间先进适用技术产业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天文望远镜的滚珠式超低温镜面侧支承机构</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中国科学院国家天文台南京天文光学技术研究所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姚正秋; 袁祥岩; 李红梅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195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CN201410380722.4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用于精密仪器与设备的双余度六相力矩电机及其控制方法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中国科学院国家天文台南京天文光学技术研究所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任长志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196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CN201410155939.5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一种基于瞳孔离散选通的光学波前误差改善系统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中国科学院国家天文台南京天文光学技术研究所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张勇; 王启蒙; 李烨平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197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CN201310302110.9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海洋和空间先进适用技术产业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基于亮源的综合孔径高分辨成像望远镜装置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中国科学院国家天文台南京天文光学技术研究所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张勇; 李烨平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198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CN201510010517.3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光学超宽带增透膜的复合制作方法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中国科学院国家天文台南京天文光学技术研究所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王晋峰; 王烨儒; 田杰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199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CN201410353920.1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望远镜镜面的导电薄膜多相交流电加热方法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中国科学院国家天文台南京天文光学技术研究所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郑奕; 赵顶</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200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CN201310222592.7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海洋和空间先进适用技术产业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高频三维夏克哈特曼波前测量装置及其测量方法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中国科学院国家天文台南京天文光学技术研究所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寇松峰; 顾伯忠; 王国民; 姜翔; 叶宇; 徐进; 任玉斌</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201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CN201310425259.6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现代交通技术与装备产业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适用于极地恶劣运输条件的浮筏式双层缓冲减振系统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中国科学院国家天文台南京天文光学技术研究所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温海焜; 顾伯忠; 宫雪非</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202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CN201520147539.X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一种三坐标数控机床</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中国科学院国家天文台南京天文光学技术研究所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董志川; 王晋峰; 王烨儒</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203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CN201520117252.2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海洋和空间先进适用技术产业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一种空间太阳望远镜</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中国科学院国家天文台南京天文光学技术研究所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章海鹰; 朱冉; 徐洁倩</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204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CN201210260657.2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海洋和空间先进适用技术产业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天文望远镜主从摩擦轮间正压力调节的控制方法及其设备</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中国科学院国家天文台南京天文光学技术研究所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杨世海; 王国民</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205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CN201210308091.6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海洋和空间先进适用技术产业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天文望远镜与UMAC控制器通讯的方法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中国科学院国家天文台南京天文光学技术研究所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杨世海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206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CN201210244509.1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海洋和空间先进适用技术产业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大口径望远镜非线性干扰的检测与滤除方法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中国科学院国家天文台南京天文光学技术研究所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杨世海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207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CN201420199226.4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w:t>
            </w:r>
            <w:r w:rsidRPr="00E35D27">
              <w:rPr>
                <w:rFonts w:ascii="等线" w:eastAsia="等线" w:hAnsi="等线" w:cs="宋体" w:hint="eastAsia"/>
                <w:snapToGrid/>
                <w:sz w:val="22"/>
                <w:szCs w:val="22"/>
              </w:rPr>
              <w:lastRenderedPageBreak/>
              <w:t>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一种基于条纹反射的大口径镜面面形检测装置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中国科学院国家天文台南京</w:t>
            </w:r>
            <w:r w:rsidRPr="00E35D27">
              <w:rPr>
                <w:rFonts w:ascii="等线" w:eastAsia="等线" w:hAnsi="等线" w:cs="宋体" w:hint="eastAsia"/>
                <w:snapToGrid/>
                <w:sz w:val="22"/>
                <w:szCs w:val="22"/>
              </w:rPr>
              <w:lastRenderedPageBreak/>
              <w:t>天文光学技术研究所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李博; 徐晨; 季波</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208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CN201210309250.4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望远镜控制系统时变时滞问题的解决方法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中国科学院国家天文台南京天文光学技术研究所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杨世海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209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CN201210066073.1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基于拼接大屏幕的多目标光纤定位模拟定标方法及其设备</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中国科学院国家天文台南京天文光学技术研究所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张勇; 李烨平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210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CN201210171854.7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一种快速循环流态化的四氯化硅氢化方法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中国科学院过程工程研究所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华超; 闫岩; 王军武; 白芳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211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CN201210044555.7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一种采用N-甲基吡咯烷酮萃取精馏分离烯丙醇和水的方法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中国科学院过程工程研究所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华超; 白芳; 迪建东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212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CN201010579319.6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一种采用复合溶剂萃取精馏分离茚满和四氢化萘的方法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中国科学院过程工程研究所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华超; 李晓峰; 白芳; 迪建东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213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CN200910020752.3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一种光、温双梯度培养精确数据采集装置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中国科学院海洋研究所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王金霞; 董瑞琪; 吴钧; 周百成</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214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CN201010579209.X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海洋和空间先进适用技术产业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一种水处理生物反应器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中国科学院海洋研究所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王金霞; 董逸; 吴钧; 董瑞琪</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215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CN201320326354.6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一种固沙种草机</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中国科学院寒区旱区环境与工程研究所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董治宝; 孙宏义; 孙砺博; 董海涛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216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CN201310409766.0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纳米蓝色二氧化钛胶体及其制备方法和用途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中国科学院合肥物质科学研究院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潘书生; 许思超; 张云霞; 李明; 王栓; 李广海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217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CN201310218058.9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w:t>
            </w:r>
            <w:r w:rsidRPr="00E35D27">
              <w:rPr>
                <w:rFonts w:ascii="等线" w:eastAsia="等线" w:hAnsi="等线" w:cs="宋体" w:hint="eastAsia"/>
                <w:snapToGrid/>
                <w:sz w:val="22"/>
                <w:szCs w:val="22"/>
              </w:rPr>
              <w:lastRenderedPageBreak/>
              <w:t>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一种可控制流失和降解的新型环保木本植物株</w:t>
            </w:r>
            <w:r w:rsidRPr="00E35D27">
              <w:rPr>
                <w:rFonts w:ascii="等线" w:eastAsia="等线" w:hAnsi="等线" w:cs="宋体" w:hint="eastAsia"/>
                <w:snapToGrid/>
                <w:sz w:val="22"/>
                <w:szCs w:val="22"/>
              </w:rPr>
              <w:lastRenderedPageBreak/>
              <w:t>型调控剂的制备方法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中国科学院合肥物质科学研</w:t>
            </w:r>
            <w:r w:rsidRPr="00E35D27">
              <w:rPr>
                <w:rFonts w:ascii="等线" w:eastAsia="等线" w:hAnsi="等线" w:cs="宋体" w:hint="eastAsia"/>
                <w:snapToGrid/>
                <w:sz w:val="22"/>
                <w:szCs w:val="22"/>
              </w:rPr>
              <w:lastRenderedPageBreak/>
              <w:t>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吴丽芳; 李明浩; 蔡冬清; 石珏; 余增</w:t>
            </w:r>
            <w:r w:rsidRPr="00E35D27">
              <w:rPr>
                <w:rFonts w:ascii="等线" w:eastAsia="等线" w:hAnsi="等线" w:cs="宋体" w:hint="eastAsia"/>
                <w:snapToGrid/>
                <w:sz w:val="22"/>
                <w:szCs w:val="22"/>
              </w:rPr>
              <w:lastRenderedPageBreak/>
              <w:t>亮; 吴正岩</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218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CN201310005097.0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分级结构的金红石晶型氧化钛及其制备方法和用途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中国科学院合肥物质科学研究院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许思超; 王拴; 张云霞; 李广海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219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CN201210541177.3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一种通过幼胚胚状体发生途径诱导乌桕植株再生的方法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中国科学院合肥物质科学研究院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吴丽芳; 侯金艳; 李明浩</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220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CN201110323130.5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一种黄连木种子内生菌去除及快速萌发的方法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中国科学院合肥物质科学研究院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吴丽芳; 侯金艳; 李明浩</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221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CN201210349626.4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一种盐肤木不定芽高频率植株再生的方法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中国科学院合肥物质科学研究院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吴丽芳; 侯金艳; 李明浩; 毛颖基</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222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CN201010207961.1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钨掺杂二氧化钒纳米粉体及其制备方法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中国科学院合肥物质科学研究院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李明; 孔凤玉; 张云霞; 李广海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223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CN201110003067.7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一种黄连木茎段快速繁殖的方法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中国科学院合肥物质科学研究院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吴丽芳; 李明浩; 安倩; 张萍萍</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224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CN201310589987.0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一种可以定量检测多氯联苯的表面增强拉曼光谱的方法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中国科学院合肥物质科学研究院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黄青; 鲁逸林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225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CN201310024412.4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一类高效抗肿瘤靶向药物载体及其制备方法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喻青松; 甘志华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226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CN201410640182.9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具有辅助治疗食管癌功能的双层复合覆膜的食管支架的制备方法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韩志超; 夏清华; 许杉杉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227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CN201410283783.9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季铵盐表面改性的单分散聚苯乙烯微球乳液的制备方法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谷岩; 闫丰文; 袁国卿; 郭存悦</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228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CN201410725192.2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一种2-羰基-4-烯烃-5-溴-1, 3-噁嗪化合物的合</w:t>
            </w:r>
            <w:r w:rsidRPr="00E35D27">
              <w:rPr>
                <w:rFonts w:ascii="等线" w:eastAsia="等线" w:hAnsi="等线" w:cs="宋体" w:hint="eastAsia"/>
                <w:snapToGrid/>
                <w:sz w:val="22"/>
                <w:szCs w:val="22"/>
              </w:rPr>
              <w:lastRenderedPageBreak/>
              <w:t>成方法与应用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 xml:space="preserve">史一安; 黄虎; 潘洪杰; 蔡玉东; 刘懋; </w:t>
            </w:r>
            <w:r w:rsidRPr="00E35D27">
              <w:rPr>
                <w:rFonts w:ascii="等线" w:eastAsia="等线" w:hAnsi="等线" w:cs="宋体" w:hint="eastAsia"/>
                <w:snapToGrid/>
                <w:sz w:val="22"/>
                <w:szCs w:val="22"/>
              </w:rPr>
              <w:lastRenderedPageBreak/>
              <w:t>田华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229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CN201210037859.0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一种用于膀胱肿瘤灌注治疗的高分子靶向药物载体及其制备方法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甘志华; 周丹华; 喻青松</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230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CN201310164493.8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一种苯环氘代的聚酯的合成方法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王明吉; 袁光萃; 韩志超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231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CN201410149605.7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一种有机硅胶粘剂及其专用的基于聚硅氮烷的活性填料以及它们的制备方法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罗永明; 郑佳旭; 徐彩虹</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232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CN201310024428.5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一种多官能团聚环氧乙烷-b-脂肪族聚酯嵌段共聚物及其制备方法与应用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刘俊杰; 喻青松; 甘志华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233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CN201410320469.3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一种聚合物整体柱及其制备方法与应用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齐莉; 李雅萍; 乔娟; 陈义; 马会民</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234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CN201210079789.5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一种羟基磷灰石/可生物降解聚酯复合材料及其制备方法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甘志华; 杜珂</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235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CN201210580497.X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具有手性负抗衡离子的新型二价钯配合物及其制备方法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史一安; 蔡玉东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236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CN201210229429.9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氨基酸离子液体作为锌配合物的配体在毛细管电泳手性分离中的应用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齐莉; 张海枝; 木肖玉; 乔娟; 毛兰群</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237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CN201310594025.4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一种固定D-氨基酸氧化酶的方法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齐莉; 木肖玉; 乔娟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238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CN201310168408.5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一种苯胺气体传感器及其制备方法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王科; 李玉良; 刘辉彪; 李勇军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239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CN201210370749.6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一种光活性三氟甲基胺类化合物及其制备方法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史一安; 刘懋; 李静; 肖晓; 谢颖</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240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CN201210148973.0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一种合成α－氨基酸酯的方法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史一安; 薛发珍; 肖晓</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241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CN201310002409.2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一种多臂嵌段共聚物、制备方法及其在改善左旋聚乳酸力学性能中的应用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宁振勃; 蒋妮; 甘志华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242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CN201210122279.1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微孔薄膜微流控芯片及其制备方法与应用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齐莉; 杨俊; 马会民</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243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CN201210548788.0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一种光活性吡咯或光活性哌啶的合成方法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史一安; 李利君; 李泽全; 黄德顺; 王海宁</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244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CN201310061943.0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灵菌红素衍生物的制备方法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史一安; 李广; 李奇; 冯鹏举; 张勋</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245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CN201310130880.X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环丙烷类化合物的制备方法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史一安; 程东浩; 黄德顺</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246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CN201110293432.2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六环吲哚类生物碱及其制备方法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史一安; 冯鹏举; 范玉凯</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247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CN201210193680.4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一种聚烯烃与含磷烯烃的嵌段共聚物及其制备方法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董金勇; 王洪振; 秦亚伟; 黄英娟; 牛慧</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248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CN201210009164.1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以过氧化氢水溶液为结构调节剂制备刺球状硫酸钡微粒的方法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闫丰文; 袁国卿; 张晓慧</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249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CN201110309966.X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改性壳聚糖复合静电纺丝纳米纤维的复合超滤膜及其制备方法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赵志国; 郑建芬; 张海源; 韩志超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250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CN201210009375.5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以过氧化钡为钡源制备具有不同微结构的硫酸钡多孔材料的方法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闫丰文; 张晓慧; 袁国卿</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251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CN201210009154.8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以过氧化钡为钡源制备硫酸钡纳米颗粒的方法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闫丰文; 袁国卿; 张晓慧</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252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CN201110082745.3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8-羟基喹啉亚胺钇配合物及其制备方法与应用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孙文华; 许延辉; 刘绍峰; 张文娟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253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CN201210129914.9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一种四环萜类化合物的制备方法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史一安; 陈松; 荣潮; 冯鹏举; 李松磊</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254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CN201210356747.1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一种合成光活性芳基胺的方法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史一安; 谢颖; 潘洪杰; 肖晓; 李松磊</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255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CN201210012426.X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一种半胱氨酸衍生物、非离子型聚半胱氨酸及其制备方法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李志波; 沈勇; 付小会</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256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CN201210482907.7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杂化碳纳米纤维及其制备方法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葛凯凯; 叶丽; 韩伟健; 赵彤</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257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CN201310002520.1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含卤光活性恶唑啉酮衍生物及其制备方法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史一安; 黄德顺; 刘晓芹; 李利君; 刘伟刚</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258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CN201110239074.7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多层复合结构的滤膜的制备方法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郑建芬; 张海源; 韩志超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259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CN201110299738.9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一种光活性四氢呋喃衍生物的制备方法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史一安; 王海宁; 黄德顺; 关欢; 李利君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260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CN201110430608.4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一种光学活性硒化物的制备方法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史一安; 关欢; 黄德顺; 王海宁</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261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CN201110064642.4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一种氨基酸及其制备方法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李志波; 陈重一</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262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CN201110190277.1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一种多氢碳壳菌聚酮类化合物的制备方法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史一安; 范玉凯; 冯鹏举</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263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CN201110115979.3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光活性的α－氨基酸的合成方法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史一安; 肖晓; 谢颖; 苏寸香; 刘懋</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264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CN201110360147.8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具有纳米锥体微结构的多孔碳酸钙晶体颗粒的制备方法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闫丰文; 袁国卿; 张晓慧; 张抒峰; 郭存悦</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265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CN201110459257.X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一种卟啉笼状化合物及其制备方法与应用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李玉良; 张建宏; 李勇军; 刘辉彪</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266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CN201110030992.9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基于2, 3, 4, 5-四苯基硅杂环戊二烯的水溶性聚合物及其制备方法与应用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徐彩虹; 张运生; 李书宏</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267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CN201110190269.7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一种碳壳菌聚酮类化合物的制备方法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史一安; 范玉凯; 冯鹏举</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268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CN201110321665.9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石墨烯及其制备方法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董金勇; 黄英娟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269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CN201110041519.0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N-(2-甲基喹啉)苯甲酰胺钇配合物及其制备方法与应用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张文娟; 许延辉; 孙文华; 刘绍峰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270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CN201010102769.6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多层复合结构的超滤膜或纳滤膜及其制备方法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张海源; 郑建芬; 赵志国; 韩志超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271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CN201110198329.X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有机高分子-二氧化硅纳米复合材料及其制备方法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李志波; 夏琳; 雒春辉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272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CN201110153577.2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羰基化合成醋酸的3, 5-二羧基吡唑铱配合物催化剂及其制备方法和应用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袁国卿; 钱庆利; 李峰波; 闫芳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273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CN201110064577.5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一种温度响应性水溶性非离子型聚氨基酸及其制备方法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李志波; 陈重一</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274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CN200910236803.6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一种用于催化乙烯聚合的配合物及制备方法以及含有所述配合物的催化剂及用途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孙文华; 张树; 肖田鹏飞; 张文娟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275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CN200910088446.3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溶剂法生产再生蛋白质纤维中N-甲基吗啉氧化物溶剂的回收方法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刘必前; 汪前东; 李兰; 吴杰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276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CN200910237503.X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喹啉类配合物及制备方法以及含有所述喹啉类</w:t>
            </w:r>
            <w:r w:rsidRPr="00E35D27">
              <w:rPr>
                <w:rFonts w:ascii="等线" w:eastAsia="等线" w:hAnsi="等线" w:cs="宋体" w:hint="eastAsia"/>
                <w:snapToGrid/>
                <w:sz w:val="22"/>
                <w:szCs w:val="22"/>
              </w:rPr>
              <w:lastRenderedPageBreak/>
              <w:t>配合物的催化剂及在催化乙烯聚合中的用途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孙文华; 张树; 肖田鹏飞; 张文娟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277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CN200810225731.0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一种多取代5-羟基吡咯酮类化合物及其制备方法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王梅祥; 王德先; 杨罗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278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CN200910088445.9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溶剂法生产再生纤维素纤维中N-甲基吗啉氧化物溶剂的回收方法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刘必前; 汪前东; 李兰; 吴杰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279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CN200810225966.X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以芦苇、秸秆植物纤维浆粕制备再生纤维素纤维的方法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刘必前; 汪前东; 陆建雄; 李兰; 吴杰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280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CN200910084346.3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透明质酸和聚乙二醇的复合纤维膜材料及其制法和用途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贺爱华; 许杉杉; 韩志超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281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CN200710120864.7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一种耐高温有机硅粘结剂及其专用硅氮聚合物与制备方法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罗永明; 徐彩虹; 郑知敏; 梅雪凝</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282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CN200710099007.3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放射性核素标记的可生物降解及吸收的高分子超细纤维膜及其制法和用途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韩志超; 贺爱华; 许杉杉; 李军星; 聂华容</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283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CN200710099006.9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表面接枝改性的可生物降解及吸收的聚酯超细纤维膜及制法和装置与膜的用途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韩志超; 贺爱华; 许杉杉; 刘昕</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284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CN200710176868.7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一种CuO-碳纳米管复合微纳球及其制备方法与应用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万立骏; 郑书发; 胡劲松</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285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CN200810222243.4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掺杂金属的染料敏化TiO</w:t>
            </w:r>
            <w:r w:rsidRPr="00E35D27">
              <w:rPr>
                <w:rFonts w:ascii="等线" w:eastAsia="等线" w:hAnsi="等线" w:cs="宋体" w:hint="eastAsia"/>
                <w:snapToGrid/>
                <w:sz w:val="22"/>
                <w:szCs w:val="22"/>
                <w:vertAlign w:val="subscript"/>
              </w:rPr>
              <w:t>2</w:t>
            </w:r>
            <w:r w:rsidRPr="00E35D27">
              <w:rPr>
                <w:rFonts w:ascii="等线" w:eastAsia="等线" w:hAnsi="等线" w:cs="宋体" w:hint="eastAsia"/>
                <w:snapToGrid/>
                <w:sz w:val="22"/>
                <w:szCs w:val="22"/>
              </w:rPr>
              <w:t>纳晶薄膜光电极的制备方法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檀伟伟; 张敬波; 方艳艳; 刘佳; 林原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286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CN200810225392.6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羰基化合成醋酸和醋酸酐的咪唑醋酸铑配合物催化剂及其制备方法和应用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袁国卿; 闫芳; 钱庆利</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287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CN200810225393.0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羰基化合成醋酸和醋酸酐的吡唑醋酸铑配合物催化剂及其制备方法和应用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袁国卿; 闫芳; 钱庆利</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288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CN200810104933.X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染料敏化太阳能电池电解质添加剂及其合成方法和应用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林原; 殷雄; 张敬波; 周晓文; 陈申; 李学萍; 肖绪瑞</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289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CN200710099706.8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抗氧化配基功能化的金纳米复合物及其制备方法与应用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聂舟; 刘扬; 田秋</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290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CN200810102695.9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纳米金修饰共轭聚合物敏化纳晶工作电极的方法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陈今茂; 林原; 周晓文; 张敬波; 肖绪瑞; 李学萍</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291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CN200410009774.7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用模板法制备中空球和复合结构的中空球的方法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杨振忠; 杨穆; 马劲</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292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CN200510012107.9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一种用单传感器检测气体的方法和装置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万立骏; 张伟明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293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CN03126409.3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含颗粒填料和热致液晶聚合物的复合材料及制法和应用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何嘉松; 丁艳芬; 陈鹏</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294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CN00107216.1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一种环氧树脂固化微球水基体系及其制备方法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杨振忠; 朱彦; 徐建军; 容建华; 赵得禄</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295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CN01110292.6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一种固相光催化剂及其制备方法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赵进才; 马万红</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296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CN01118066.8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w:t>
            </w:r>
            <w:r w:rsidRPr="00E35D27">
              <w:rPr>
                <w:rFonts w:ascii="等线" w:eastAsia="等线" w:hAnsi="等线" w:cs="宋体" w:hint="eastAsia"/>
                <w:snapToGrid/>
                <w:sz w:val="22"/>
                <w:szCs w:val="22"/>
              </w:rPr>
              <w:lastRenderedPageBreak/>
              <w:t>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一种固相可见光仿生催化剂及其制备方法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赵进才; 马万红; 李静</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297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CN201310236550.9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一种用于检测TTR基因突变G307C的试剂盒</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中国科学院昆明动物研究所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姚永刚; 张阿梅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298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CN201210004227.4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基于微卫星座位多态性的中国树鼩分子遗传标识方法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中国科学院昆明动物研究所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姚永刚; 刘小红</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299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CN201110154641.9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D29分枝杆菌噬菌体来源的PK34多肽及其应用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中国科学院昆明动物研究所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赖仞; 杨海龙; 刘涵; 肖瑶</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300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CN201110053657.0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地鳖虫抗血栓酶Eupolytin1及其基因和应用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中国科学院昆明动物研究所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赖仞; 杨海龙; 王义鹏; 肖瑶</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301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CN200810058075.X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姚虻唾液腺免疫调节肽及其基因和应用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中国科学院昆明动物研究所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赖仞; 武静; 徐学清; 李东升; 马冬莹</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302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CN201110369408.2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生物质重油加氢裂化催化剂及其制备方法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中国科学院兰州化学物理研究所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李实军; 王健康; 闫亮; 陈晓明; 李静</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303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CN201110369583.1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生物质重油加氢提质催化剂及其制备方法和应用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中国科学院兰州化学物理研究所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李实军; 王健康; 闫亮; 陈晓明; 李静</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304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CN201110085390.3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玻璃制品成型模具用高温脱模脂</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中国科学院兰州化学物理研究所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梁军; 周兆福</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305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CN200910117696.5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具有仿生结构的自润滑陶瓷复合材料及其制备方法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中国科学院兰州化学物理研究所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张永胜; 齐亚娥; 胡丽天</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306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CN201010551635.2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w:t>
            </w:r>
            <w:r w:rsidRPr="00E35D27">
              <w:rPr>
                <w:rFonts w:ascii="等线" w:eastAsia="等线" w:hAnsi="等线" w:cs="宋体" w:hint="eastAsia"/>
                <w:snapToGrid/>
                <w:sz w:val="22"/>
                <w:szCs w:val="22"/>
              </w:rPr>
              <w:lastRenderedPageBreak/>
              <w:t>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环保型切削液</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中国科学院兰州化学物理</w:t>
            </w:r>
            <w:r w:rsidRPr="00E35D27">
              <w:rPr>
                <w:rFonts w:ascii="等线" w:eastAsia="等线" w:hAnsi="等线" w:cs="宋体" w:hint="eastAsia"/>
                <w:snapToGrid/>
                <w:sz w:val="22"/>
                <w:szCs w:val="22"/>
              </w:rPr>
              <w:lastRenderedPageBreak/>
              <w:t>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胡丽天; 秦宝锋; 冯大鹏; 张永胜; 曾继</w:t>
            </w:r>
            <w:r w:rsidRPr="00E35D27">
              <w:rPr>
                <w:rFonts w:ascii="等线" w:eastAsia="等线" w:hAnsi="等线" w:cs="宋体" w:hint="eastAsia"/>
                <w:snapToGrid/>
                <w:sz w:val="22"/>
                <w:szCs w:val="22"/>
              </w:rPr>
              <w:lastRenderedPageBreak/>
              <w:t>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307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CN200910117687.6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一种化学固沙剂</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中国科学院兰州化学物理研究所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王来来; 赵水侠; 曲建军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308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CN201420291990.4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一种实验型一体式膜生物反应器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薛立新; 刘富; 傅寅翼; 周栋</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309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CN201210312360.6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一种磺化聚醚醚酮基复合离子交换膜及其制备方法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陶慷; 章勤; 薛立新; 聂锋; 张尧剑</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310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CN201110353059.5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海洋和空间先进适用技术产业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一种低压海水淡化装置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薛立新; 纪晓声; 黄燕; 朱红芳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311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CN201210333479.1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磺化芳族聚合物/侧链含磺酰亚胺基芳族聚合物共混离子交换膜、其制备方法及应用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陶慷; 章勤; 薛立新; 石倩茹; 聂锋</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312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CN201210312178.0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一种有机聚合物凝胶因子、其制备方法及应用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薛立新; 章勤; 陶慷; 赵秀兰; 魏增斌</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313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CN201320713446.X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可重构模具以及可重构模具的成型装置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张洪生; 王志坚; 徐志明; 刘建辉; 范欣愉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314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CN201210332671.9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一种热交换异相复合薄膜及其制备方法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薛立新; 刘秉鑫; 陈景; 李娟; 杜旭东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315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CN201110378277.4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一种异相离子交换复合薄膜及其制备方法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薛立新; 陈景; 刘秉鑫; 李娟; 陶慷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316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CN201210068468.5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一种聚偏氟乙烯复合醋酸纤维素正渗透膜的制备方法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薛立新; 刘富; 丁辉; 陈景</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317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CN201210230602.7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一种复合正渗透膜的制备方法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薛立新; 孙元娜; 黄燕; 杜旭东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318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CN201110173859.9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一种聚合物固体电解质膜及其制备方法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薛立新; 赵秀兰; 陶慷; 聂锋; 吴香发</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319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CN201320433545.2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天然纤维织物面内渗透率的测量装置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蔡晶; 祝颖丹; 秦永利; 孟令军; 滑聪; 范欣愉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320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CN201110102003.2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一种回收碳纤维增强环氧树脂复合材料的方法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徐平来; 李娟; 陶慷; 薛立新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321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CN201110347814.9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一种超临界流体增强含氟聚合物制品的制备方法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薛立新; 刘富; 朱琦良; 王益</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322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CN201320060385.1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一种用于液体渗透压的测试装置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薛立新; 杜旭东; 黄燕; 陈修碧</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323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CN201110355201.X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一种以聚偏氯乙烯为基体制备活性碳纤维的方法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薛立新; 熊立群; 吴香发</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324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CN201220598182.3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纤维复合材料开孔制件和热塑性复合材料开孔制件的补强片</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祝颖丹</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325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CN201220598517.1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一种复合材料连接结构及其制件</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秦永利; 祝颖丹; 蔡晶; 滑聪; 孟令军; 范欣愉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326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CN201220623926.2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连续纤维增强尼龙6复合材料用树脂传递模塑</w:t>
            </w:r>
            <w:r w:rsidRPr="00E35D27">
              <w:rPr>
                <w:rFonts w:ascii="等线" w:eastAsia="等线" w:hAnsi="等线" w:cs="宋体" w:hint="eastAsia"/>
                <w:snapToGrid/>
                <w:sz w:val="22"/>
                <w:szCs w:val="22"/>
              </w:rPr>
              <w:lastRenderedPageBreak/>
              <w:t>成型注胶机</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中国科学院宁波材料技术</w:t>
            </w:r>
            <w:r w:rsidRPr="00E35D27">
              <w:rPr>
                <w:rFonts w:ascii="等线" w:eastAsia="等线" w:hAnsi="等线" w:cs="宋体" w:hint="eastAsia"/>
                <w:snapToGrid/>
                <w:sz w:val="22"/>
                <w:szCs w:val="22"/>
              </w:rPr>
              <w:lastRenderedPageBreak/>
              <w:t>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 xml:space="preserve">颜春; 范欣愉; 徐腾辉; 张笑晴; 李红周; </w:t>
            </w:r>
            <w:r w:rsidRPr="00E35D27">
              <w:rPr>
                <w:rFonts w:ascii="等线" w:eastAsia="等线" w:hAnsi="等线" w:cs="宋体" w:hint="eastAsia"/>
                <w:snapToGrid/>
                <w:sz w:val="22"/>
                <w:szCs w:val="22"/>
              </w:rPr>
              <w:lastRenderedPageBreak/>
              <w:t>祝颖丹; 于丽萍</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327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CN201110257706.2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回收碳纤维增强环氧树脂复合材料的方法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徐平来; 李娟; 薛立新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328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CN201010576547.8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一种复合快离子导电薄膜作为透热透湿的复合薄膜的应用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薛立新; 陈景; 刘秉鑫; 李娟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329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CN201220573961.8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一种防腐蚀不沾水空调器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薛立新; 何亚芬</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330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CN201220284227.X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一种声响器线圈通断的快速检测装置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解卫华; 王志坚; 冯雄峰; 张洪生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331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CN201220332477.6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纤维片材的工业机器人自动层叠系统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王志坚; 张洪生; 解卫华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332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CN201110192845.1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一种纤维素改进透湿阻隔复合薄膜及其制备方法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薛立新; 陈景; 刘秉鑫; 李娟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333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CN201110173841.9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一种侧链含氟磺酸芳香族聚合物离子交换膜的制备方法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薛立新; 陶慷; 赵秀兰; 聂锋; 许亮</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334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CN201110173854.6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一种制备全氟磺酸离子交换膜的方法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薛立新; 陶慷; 赵秀兰; 聂锋; 陈景</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335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CN201120515591.8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具有高抗屈曲能力的纤维织物</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秦永利; 祝颖丹; 李晓拓; 张希平; 王志坚; 徐腾辉; 范欣愉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336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CN201010270811.5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SiO</w:t>
            </w:r>
            <w:r w:rsidRPr="00E35D27">
              <w:rPr>
                <w:rFonts w:ascii="等线" w:eastAsia="等线" w:hAnsi="等线" w:cs="宋体" w:hint="eastAsia"/>
                <w:snapToGrid/>
                <w:sz w:val="22"/>
                <w:szCs w:val="22"/>
                <w:vertAlign w:val="subscript"/>
              </w:rPr>
              <w:t>2</w:t>
            </w:r>
            <w:r w:rsidRPr="00E35D27">
              <w:rPr>
                <w:rFonts w:ascii="等线" w:eastAsia="等线" w:hAnsi="等线" w:cs="宋体" w:hint="eastAsia"/>
                <w:snapToGrid/>
                <w:sz w:val="22"/>
                <w:szCs w:val="22"/>
              </w:rPr>
              <w:t>纳米颗粒复合笼状化合物热电材料及其制备方法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蒋俊; 陈建敏; 张婷; 吴敬华; 石文杰; 熊震; 李炜; 许高杰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337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CN201220038828.2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正渗透水袋</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薛立新; 纪晓声; 陈景; 朱红芳; 黄燕</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338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CN201010568899.9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一种环状聚酯低聚物的制备方法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史佳鑫; 蒋志强; 黎俊; 江盛鸿; 王宗宝; 陈鹏; 顾群</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339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CN201120515652.0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具有开孔结构的纤维织物</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李晓拓; 祝颖丹; 秦永利; 张笑晴; 徐腾辉; 颜春; 范欣愉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340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CN201010506723.0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一种聚四氟乙烯制品表面改性的方法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陶慷; 薛立新; 赵秀兰; 李娟; 朱红芳; 严庆</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341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CN201120510694.5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一种超临界流体辅助加工成套设备</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薛立新; 吴香发; 卫宏波; 熊立群; 刘富</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342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CN201010176879.7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一种高光转化率的含氟聚噻吩光电材料及其制备方法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薛立新; 葛子意; 戴宁</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343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CN201010193983.7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一种不饱和聚乳酸嵌段共聚物及其制备方法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江盛鸿; 顾群; 黎俊; 刘吉; 蒋志强; 史佳鑫; 王静; 徐悦</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344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CN201010209063.X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一种高导电的芳香聚合物离子液体隔膜材料及其制备方法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薛立新; 陶慷; 严庆; 方省众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345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CN201010118000.3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三嵌段聚氨基酸及其水凝胶</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中国科学院宁波材料技术与工程研究所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蒋志强; 史佳鑫; 黎俊; 周坚; 江盛鸿; 鲁力; 顾群</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346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CN201010209081.8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一种高导电的含氟聚离子液体隔膜材料及其制</w:t>
            </w:r>
            <w:r w:rsidRPr="00E35D27">
              <w:rPr>
                <w:rFonts w:ascii="等线" w:eastAsia="等线" w:hAnsi="等线" w:cs="宋体" w:hint="eastAsia"/>
                <w:snapToGrid/>
                <w:sz w:val="22"/>
                <w:szCs w:val="22"/>
              </w:rPr>
              <w:lastRenderedPageBreak/>
              <w:t>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中国科学院宁波材料技术</w:t>
            </w:r>
            <w:r w:rsidRPr="00E35D27">
              <w:rPr>
                <w:rFonts w:ascii="等线" w:eastAsia="等线" w:hAnsi="等线" w:cs="宋体" w:hint="eastAsia"/>
                <w:snapToGrid/>
                <w:sz w:val="22"/>
                <w:szCs w:val="22"/>
              </w:rPr>
              <w:lastRenderedPageBreak/>
              <w:t>与工程研究所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薛立新; 陶慷; 严庆</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347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CN201110145547.7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一株小球藻及其培养方法和应用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中国科学院青岛生物能源与过程研究所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刘君寒; 李福利; 何茹; 袁程; 胡光荣</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348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CN201310014592.8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凝胶型碘离子吸附剂、其制备方法及应用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中国科学院青海盐湖研究所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李权; 张慧芳; 郭敏; 叶秀深; 刘海宁; 吴志坚</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349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CN201310131297.0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一种多晶硅的制备方法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中国科学院青海盐湖研究所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王舒娅; 王树轩; 邹兴武; 祁米香; 杨占寿</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350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CN201310014822.0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利用含碘卤水制备碘化银的方法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中国科学院青海盐湖研究所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郭敏; 张慧芳; 叶秀深; 刘海宁; 李权; 吴志坚</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351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CN201210121803.3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一种用水拌合的氯氧镁水泥</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中国科学院青海盐湖研究所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余红发; 文静; 董金美; 李颖</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352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CN201110218531.4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一种利用盐湖碳酸锂副产氧化镁制备的磷酸镁水泥</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中国科学院青海盐湖研究所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余红发; 李成栋; 李颖; 董金美; 吴成友; 王梅娟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353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CN201110209380.6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一种调控碱式氯化镁微观形貌的方法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中国科学院青海盐湖研究所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李颖; 余红发; 董金美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354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CN200910117403.3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非乳化法制备过氧化镁的方法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中国科学院青海盐湖研究所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吴志坚; 葛飞; 李权; 刘海宁</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355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CN200910117572.7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w:t>
            </w:r>
            <w:r w:rsidRPr="00E35D27">
              <w:rPr>
                <w:rFonts w:ascii="等线" w:eastAsia="等线" w:hAnsi="等线" w:cs="宋体" w:hint="eastAsia"/>
                <w:snapToGrid/>
                <w:sz w:val="22"/>
                <w:szCs w:val="22"/>
              </w:rPr>
              <w:lastRenderedPageBreak/>
              <w:t>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硅热还原法制备金属镁的方法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中国科学院青海盐湖研究</w:t>
            </w:r>
            <w:r w:rsidRPr="00E35D27">
              <w:rPr>
                <w:rFonts w:ascii="等线" w:eastAsia="等线" w:hAnsi="等线" w:cs="宋体" w:hint="eastAsia"/>
                <w:snapToGrid/>
                <w:sz w:val="22"/>
                <w:szCs w:val="22"/>
              </w:rPr>
              <w:lastRenderedPageBreak/>
              <w:t>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 xml:space="preserve">龙光明; 何志; 贾优良; 祁米香; 杨占寿; </w:t>
            </w:r>
            <w:r w:rsidRPr="00E35D27">
              <w:rPr>
                <w:rFonts w:ascii="等线" w:eastAsia="等线" w:hAnsi="等线" w:cs="宋体" w:hint="eastAsia"/>
                <w:snapToGrid/>
                <w:sz w:val="22"/>
                <w:szCs w:val="22"/>
              </w:rPr>
              <w:lastRenderedPageBreak/>
              <w:t>王舒娅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356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CN200810150681.4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利用氯化物型盐湖提钾副产的氯化镁制备合成煅白的方法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中国科学院青海盐湖研究所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龙光明; 何  志; 贾优良; 祁米香</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357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CN201310097617.5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一种面向儿童的图形化编程系统和方法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中国科学院软件研究所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王丹力; 王婷婷; 王宏安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358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CN201210218870.7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一种面向视频内容的螺旋摘要生成方法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中国科学院软件研究所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马翠霞; 滕东兴; 倪美娟; 詹启; 温如日; 王宏安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359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CN201110127541.7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一种吊挂生产流水线动态平衡方法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中国科学院软件研究所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王宏安; 杰艺; 俞明; 郭超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360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CN201110257635.6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一种基于传感器网络定位的视频跟踪方法及系统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中国科学院软件研究所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周新运; 陈永乐; 张慧超; 孙利民; 朱红松; 李志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361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CN201110257664.2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一种抗人身遮挡的指纹定位方法及系统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中国科学院软件研究所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朱红松; 陈永乐; 秦伟俊; 孙利民</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362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CN201010234400.0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一种面向无线传感器网络的自适应太阳能跟踪方法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中国科学院软件研究所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朱红松; 刘伟; 皇甫伟; 孙利民</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363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CN201110121193.2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一种海量RFID标签信息的内存数据存储方法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中国科学院软件研究所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李坤; 王永炎; 郭超; 骆小芳; 罗雄飞</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364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CN201010221338.1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一种实时视频传输方法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中国科学院软件研究所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孙利民; 李志; 周新运; 刘燕</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365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CN201010229929.3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一种基于传感器网络的室内应急导航方法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中国科学院软件研究所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孙利民; 陈永乐; 秦伟俊; 张仲阳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366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CN201010033845.2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一种基于车辆移动趋势预测的车载网络数据转发方法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中国科学院软件研究所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孙利民; 李立群; 刘燕; 朱红松</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367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CN201010221348.5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一种基于公交车网络的数据传输方法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中国科学院软件研究所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孙利民; 李立群; 刘燕; 周新运</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368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CN201010033846.7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一种基于擦除编码的自适应语音多播传输方法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中国科学院软件研究所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孙利民; 李立群; 皇甫伟; 舒坚</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369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CN201010131847.5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一种基于复用的纹理合成方法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中国科学院软件研究所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王文成; 陈昕</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370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CN201010294751.0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一种简捷的主纹理提取方法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中国科学院软件研究所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王文成; 华淼; 陈昕</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371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CN201020278252.8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一种无线传感器网络测试设备</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中国科学院软件研究所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皇甫伟; 孙利民; 赵忠华; 张慧超; 张仲阳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372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CN201020278233.5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一种手持式无线传感器网络侦听设备</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中国科学院软件研究所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孙利民; 皇甫伟; 朱红松; 赵忠华; 孙玉砚</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373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CN201110329424.9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一种提高树脂炭比表面积以利于CO</w:t>
            </w:r>
            <w:r w:rsidRPr="00E35D27">
              <w:rPr>
                <w:rFonts w:ascii="等线" w:eastAsia="等线" w:hAnsi="等线" w:cs="宋体" w:hint="eastAsia"/>
                <w:snapToGrid/>
                <w:sz w:val="22"/>
                <w:szCs w:val="22"/>
                <w:vertAlign w:val="subscript"/>
              </w:rPr>
              <w:t>2</w:t>
            </w:r>
            <w:r w:rsidRPr="00E35D27">
              <w:rPr>
                <w:rFonts w:ascii="等线" w:eastAsia="等线" w:hAnsi="等线" w:cs="宋体" w:hint="eastAsia"/>
                <w:snapToGrid/>
                <w:sz w:val="22"/>
                <w:szCs w:val="22"/>
              </w:rPr>
              <w:t>捕获的方法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李开喜; 刘越</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374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CN201110329392.2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用于捕获CO</w:t>
            </w:r>
            <w:r w:rsidRPr="00E35D27">
              <w:rPr>
                <w:rFonts w:ascii="等线" w:eastAsia="等线" w:hAnsi="等线" w:cs="宋体" w:hint="eastAsia"/>
                <w:snapToGrid/>
                <w:sz w:val="22"/>
                <w:szCs w:val="22"/>
                <w:vertAlign w:val="subscript"/>
              </w:rPr>
              <w:t>2</w:t>
            </w:r>
            <w:r w:rsidRPr="00E35D27">
              <w:rPr>
                <w:rFonts w:ascii="等线" w:eastAsia="等线" w:hAnsi="等线" w:cs="宋体" w:hint="eastAsia"/>
                <w:snapToGrid/>
                <w:sz w:val="22"/>
                <w:szCs w:val="22"/>
              </w:rPr>
              <w:t>的球状活性炭的制备方法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李开喜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375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CN200710061435.7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w:t>
            </w:r>
            <w:r w:rsidRPr="00E35D27">
              <w:rPr>
                <w:rFonts w:ascii="等线" w:eastAsia="等线" w:hAnsi="等线" w:cs="宋体" w:hint="eastAsia"/>
                <w:snapToGrid/>
                <w:sz w:val="22"/>
                <w:szCs w:val="22"/>
              </w:rPr>
              <w:lastRenderedPageBreak/>
              <w:t>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生物酶催化大豆油制备的脂肪酸比例协调食用</w:t>
            </w:r>
            <w:r w:rsidRPr="00E35D27">
              <w:rPr>
                <w:rFonts w:ascii="等线" w:eastAsia="等线" w:hAnsi="等线" w:cs="宋体" w:hint="eastAsia"/>
                <w:snapToGrid/>
                <w:sz w:val="22"/>
                <w:szCs w:val="22"/>
              </w:rPr>
              <w:lastRenderedPageBreak/>
              <w:t>油及制法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中国科学院山西煤炭化学</w:t>
            </w:r>
            <w:r w:rsidRPr="00E35D27">
              <w:rPr>
                <w:rFonts w:ascii="等线" w:eastAsia="等线" w:hAnsi="等线" w:cs="宋体" w:hint="eastAsia"/>
                <w:snapToGrid/>
                <w:sz w:val="22"/>
                <w:szCs w:val="22"/>
              </w:rPr>
              <w:lastRenderedPageBreak/>
              <w:t>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侯相林; 齐永琴</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376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CN200910074266.X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制备亚麻木酚素和阿魏酸葡萄糖苷或其酯的方法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葛晓静; 邓天昇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377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CN201010523989.6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一种由油酸或其酯类制备的相变储能材料及其制备方法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贾时宇; 邓天昇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378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CN201010291552.4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一种尿素柱层析分离纯化茄尼醇的方法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邓天昇; 韩蕊蕊</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379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CN201010291543.5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一种分离精制银杏浸膏中聚戊烯醇的方法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韩蕊蕊; 邓天昇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380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CN200910075170.5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一种制备香豆酸葡萄糖苷及其乙酯的方法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葛晓静</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381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CN200810079956.X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磷脂型神经酸及其制备方法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贾时宇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382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CN201010291567.0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一种窄孔径分布中孔炭的制备方法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李开喜; 李艳秋</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383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CN200910175337.5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α-当归内酯制备γ-戊内酯的催化剂及制备方法和应用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唐明兴; 陈铁牛; 李学宽; 齐永琴; 杜明仙; 吕占军; 周立公</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384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CN201010255932.2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一种两相法生产羟甲基糠醛的方法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邓天昇; 朱玉雷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385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CN200910074791.1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利用分子蒸馏从元宝枫油中提取神经酸的方法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张元</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386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CN201010564285.3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一种高比表面积复合炭材料的制备方法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李开喜; 谷建宇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387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CN201010255931.8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一种含纤维素的生物质生产羟甲基糠醛的方法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邓天昇; 朱玉雷; 李丽萍</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388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CN200910175330.3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一种制备γ-戊内酯的耐酸催化剂及制法和应用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李学宽; 唐明兴; 陈铁牛; 侯相林; 齐永琴; 杜明仙; 吕占军; 周立公</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389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CN200910175336.0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一种由α-当归内酯制备γ-戊内酯的催化剂及制法和应用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唐明兴; 陈铁牛; 李学宽; 齐永琴; 杜明仙; 吕占军; 周立公</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390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CN200910175329.0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由乙酰丙酸制备γ-戊内酯的耐酸催化剂及制法和应用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李学宽; 唐明兴; 陈铁牛; 侯相林; 齐永琴; 杜明仙; 吕占军; 周立公</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391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CN201010564568.8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一种毫米级活性炭小球的制备方法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李开喜; 李艳秋</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392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CN200910073775.0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一种从神经酸酯与芥酸酯混合物中提纯神经酸酯的方法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张元</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393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CN201010166141.2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一种成型活性炭的制备方法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孙国华; 李开喜; 王健</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394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CN200810080118.4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从元宝枫油分子蒸馏分离出神经酸和芥酸混合物的方法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张元</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395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CN200910073776.5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一种油酸与反式油酸、油酸酯与反式油酸酯的</w:t>
            </w:r>
            <w:r w:rsidRPr="00E35D27">
              <w:rPr>
                <w:rFonts w:ascii="等线" w:eastAsia="等线" w:hAnsi="等线" w:cs="宋体" w:hint="eastAsia"/>
                <w:snapToGrid/>
                <w:sz w:val="22"/>
                <w:szCs w:val="22"/>
              </w:rPr>
              <w:lastRenderedPageBreak/>
              <w:t>分离方法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中国科学院山西煤炭化学</w:t>
            </w:r>
            <w:r w:rsidRPr="00E35D27">
              <w:rPr>
                <w:rFonts w:ascii="等线" w:eastAsia="等线" w:hAnsi="等线" w:cs="宋体" w:hint="eastAsia"/>
                <w:snapToGrid/>
                <w:sz w:val="22"/>
                <w:szCs w:val="22"/>
              </w:rPr>
              <w:lastRenderedPageBreak/>
              <w:t>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侯相林; 贾时宇; 邓天昇; 吾满江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396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CN200910074264.0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制备亚麻木酚素与阿魏酸葡萄糖苷或阿魏酸葡萄糖苷乙酯的方法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葛晓静; 邓天昇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397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CN200810055417.2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葡萄糖为原料制备5-羟甲基糠醛的方法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乔欣刚; 邓天昇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398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CN200810055418.7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一种纤维素为原料制备5-羟甲基糠醛的方法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邓天昇; 乔欣刚</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399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CN200910073682.8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一种对活性炭进行洗涤的方法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李开喜; 杜建平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400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CN200810079389.8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一种球形酚醛树脂的制备方法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李开喜; 刘越</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401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CN200710139449.6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一种树脂基球炭的制备方法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李开喜; 谷建宇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402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CN200910073688.5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一种由乙酰丙酸制备α-当归内酯的方法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陈铁牛; 邓天昇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403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CN200810055532.X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一种高性能电极材料的制备方法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李开喜; 谷建宇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404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CN200710139224.0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w:t>
            </w:r>
            <w:r w:rsidRPr="00E35D27">
              <w:rPr>
                <w:rFonts w:ascii="等线" w:eastAsia="等线" w:hAnsi="等线" w:cs="宋体" w:hint="eastAsia"/>
                <w:snapToGrid/>
                <w:sz w:val="22"/>
                <w:szCs w:val="22"/>
              </w:rPr>
              <w:lastRenderedPageBreak/>
              <w:t>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从沙棘果泥中提取精制异鼠李素的方法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w:t>
            </w:r>
            <w:r w:rsidRPr="00E35D27">
              <w:rPr>
                <w:rFonts w:ascii="等线" w:eastAsia="等线" w:hAnsi="等线" w:cs="宋体" w:hint="eastAsia"/>
                <w:snapToGrid/>
                <w:sz w:val="22"/>
                <w:szCs w:val="22"/>
              </w:rPr>
              <w:lastRenderedPageBreak/>
              <w:t>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侯相林; 刘鹏飞; 邓天昇; 王建国</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405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CN200710185466.3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从马铃薯叶、烟叶和/或烟杆中提取高纯化茄尼醇的方法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邓天昇; 李英华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406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CN200510048249.0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一种生产苦参总黄酮及黄酮盐类的方法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邓天昇; 刘鹏飞</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407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CN200710061440.8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尿素柱层析生产亚麻酸和亚麻酸低级酯的方法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邓天昇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408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CN200710061439.5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一种亚麻酸或亚麻酸低级酯的生产方法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邓天昇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409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CN200510012887.7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高酸值油脂同时酯化酯交换制备生物柴油的方法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齐永琴; 乔欣刚</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410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CN200510048244.8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一种生产高纯度氧化苦参碱的方法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邓天昇; 齐永琴; 杜俊民</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411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CN200610012700.8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一种由亚麻籽制备脱水开环异落叶松树脂酚的方法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邓天昇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412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CN200610012706.5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一种由亚麻籽制备开环异落叶松树脂酚二葡萄糖苷的方法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邓天昇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413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CN200510012802.5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一种生产高纯度石榴酸的方法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候相林; 齐永琴</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414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CN200510048153.4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w:t>
            </w:r>
            <w:r w:rsidRPr="00E35D27">
              <w:rPr>
                <w:rFonts w:ascii="等线" w:eastAsia="等线" w:hAnsi="等线" w:cs="宋体" w:hint="eastAsia"/>
                <w:snapToGrid/>
                <w:sz w:val="22"/>
                <w:szCs w:val="22"/>
              </w:rPr>
              <w:lastRenderedPageBreak/>
              <w:t>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富含a－亚麻酸的多烯磷脂酰胆碱及其生产方</w:t>
            </w:r>
            <w:r w:rsidRPr="00E35D27">
              <w:rPr>
                <w:rFonts w:ascii="等线" w:eastAsia="等线" w:hAnsi="等线" w:cs="宋体" w:hint="eastAsia"/>
                <w:snapToGrid/>
                <w:sz w:val="22"/>
                <w:szCs w:val="22"/>
              </w:rPr>
              <w:lastRenderedPageBreak/>
              <w:t>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中国科学院山西煤炭化学</w:t>
            </w:r>
            <w:r w:rsidRPr="00E35D27">
              <w:rPr>
                <w:rFonts w:ascii="等线" w:eastAsia="等线" w:hAnsi="等线" w:cs="宋体" w:hint="eastAsia"/>
                <w:snapToGrid/>
                <w:sz w:val="22"/>
                <w:szCs w:val="22"/>
              </w:rPr>
              <w:lastRenderedPageBreak/>
              <w:t>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侯相林; 杜俊民; 乔欣刚; 齐永琴; 吴东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415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CN200410064558.2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沙棘果泥深加工的方法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齐永琴; 杜俊民; 乔欣刚</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416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CN03145690.1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蛋黄卵磷脂软胶囊及其生产工艺</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乔欣刚; 杜俊民; 王国富; 武练增</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417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CN02116546.7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连续进料法超临界二氧化碳提取大蒜油</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中国科学院山西煤炭化学研究所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侯相林; 王国富; 杜俊民; 乔欣刚; 武练增</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418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CN201310320670.7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雷帕霉素作为疫苗佐剂的用途及制备方法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中国科学院上海巴斯德研究所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肖晖; 袁川评; 臧爱萍; 杜旻</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419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CN201210492806.8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一种能有效感染小鼠的柯萨奇A16型病毒突变株</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中国科学院上海巴斯德研究所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黄忠; 刘庆伟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420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CN201010548081.0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针对人肠道病毒71型的重组广谱性疫苗</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中国科学院上海巴斯德研究所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黄忠; 王波</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421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CN201110172074.X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直接变频接收机</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中国科学院上海高等研究院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张钊锋</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422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CN201310346916.8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利用克雷伯氏肺炎杆菌生产R-乙偶姻的方法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中国科学院上海高等研究院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郝健; 魏东; 陈川; 史吉平; 姜标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423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CN201110151522.8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一种酚类物质抗性的重组克雷伯氏肺炎杆菌及其制备方法和应用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中国科学院上海高等研究院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郝健; 史吉平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424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CN201110172072.0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零中频接收机及其直流偏移的消除方法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中国科学院上海高等研究院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张钊锋; 王超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425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CN201310012784.5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利用克雷伯氏肺炎杆菌两段发酵生产2-酮基-D-葡萄糖酸的方法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中国科学院上海高等研究院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郝健; 魏东; 柳鹏福; 孙月红; 史吉平; 姜标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426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CN201110172065.0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直接正交上变频收发信机及其发射机本振泄露的评估方法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中国科学院上海高等研究院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张钊锋; 王超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427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CN201210149509.3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关联成像激光雷达的发射模块</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中国科学院上海光学精密机械研究所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赵成强; 徐文东; 焦佳; 崔丽君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428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CN200910051318.1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视频眼镜双目视轴偏差检测装置和方法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中国科学院上海光学精密机械研究所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徐文东; 赵成强; 洪小刚; 范永涛; 陈璐</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429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CN201110342511.8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color w:val="000000"/>
                <w:sz w:val="22"/>
                <w:szCs w:val="22"/>
              </w:rPr>
            </w:pPr>
            <w:r w:rsidRPr="00E35D27">
              <w:rPr>
                <w:rFonts w:ascii="等线" w:eastAsia="等线" w:hAnsi="等线" w:cs="宋体" w:hint="eastAsia"/>
                <w:snapToGrid/>
                <w:color w:val="000000"/>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二氧化钒智能温控薄膜制备用有机钒源及该薄膜制备方法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中国科学院上海硅酸盐研究所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黄富强; 丁尚军; 刘战强; 李德增</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430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CN200910045116.6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color w:val="000000"/>
                <w:sz w:val="22"/>
                <w:szCs w:val="22"/>
              </w:rPr>
            </w:pPr>
            <w:r w:rsidRPr="00E35D27">
              <w:rPr>
                <w:rFonts w:ascii="等线" w:eastAsia="等线" w:hAnsi="等线" w:cs="宋体" w:hint="eastAsia"/>
                <w:snapToGrid/>
                <w:color w:val="000000"/>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用于白光LED的多种锑酸盐荧光材料及其制备方法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中国科学院上海硅酸盐研究所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黄富强; 夏玉娟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431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CN200910045115.1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color w:val="000000"/>
                <w:sz w:val="22"/>
                <w:szCs w:val="22"/>
              </w:rPr>
            </w:pPr>
            <w:r w:rsidRPr="00E35D27">
              <w:rPr>
                <w:rFonts w:ascii="等线" w:eastAsia="等线" w:hAnsi="等线" w:cs="宋体" w:hint="eastAsia"/>
                <w:snapToGrid/>
                <w:color w:val="000000"/>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用于白光LED的锑酸盐系列荧光材料及其制备方法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中国科学院上海硅酸盐研究所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黄富强; 夏玉娟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432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CN200710036985.3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color w:val="000000"/>
                <w:sz w:val="22"/>
                <w:szCs w:val="22"/>
              </w:rPr>
            </w:pPr>
            <w:r w:rsidRPr="00E35D27">
              <w:rPr>
                <w:rFonts w:ascii="等线" w:eastAsia="等线" w:hAnsi="等线" w:cs="宋体" w:hint="eastAsia"/>
                <w:snapToGrid/>
                <w:color w:val="000000"/>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一种稀土硫氧化物发光材料的合成方法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中国科学院上海硅酸盐研究所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黄富强; 王耀明; 曹珍珠</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433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CN200710038809.3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color w:val="000000"/>
                <w:sz w:val="22"/>
                <w:szCs w:val="22"/>
              </w:rPr>
            </w:pPr>
            <w:r w:rsidRPr="00E35D27">
              <w:rPr>
                <w:rFonts w:ascii="等线" w:eastAsia="等线" w:hAnsi="等线" w:cs="宋体" w:hint="eastAsia"/>
                <w:snapToGrid/>
                <w:color w:val="000000"/>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一种p型含铜硫透明导体薄膜的制备方法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中国科学院上海硅酸盐研究所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黄富强; 刘敏玲; 陈立东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434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CN200710043534.2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color w:val="000000"/>
                <w:sz w:val="22"/>
                <w:szCs w:val="22"/>
              </w:rPr>
            </w:pPr>
            <w:r w:rsidRPr="00E35D27">
              <w:rPr>
                <w:rFonts w:ascii="等线" w:eastAsia="等线" w:hAnsi="等线" w:cs="宋体" w:hint="eastAsia"/>
                <w:snapToGrid/>
                <w:color w:val="000000"/>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用于白光发光二极管的氧硫化物荧光粉及其制备方法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中国科学院上海硅酸盐研究所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黄富强; 夏玉娟; 王文邓; 邢精成</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435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CN200710037164.1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color w:val="000000"/>
                <w:sz w:val="22"/>
                <w:szCs w:val="22"/>
              </w:rPr>
            </w:pPr>
            <w:r w:rsidRPr="00E35D27">
              <w:rPr>
                <w:rFonts w:ascii="等线" w:eastAsia="等线" w:hAnsi="等线" w:cs="宋体" w:hint="eastAsia"/>
                <w:snapToGrid/>
                <w:color w:val="000000"/>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一种经再加工和超声处理的硫化锌荧光粉的制</w:t>
            </w:r>
            <w:r w:rsidRPr="00E35D27">
              <w:rPr>
                <w:rFonts w:ascii="等线" w:eastAsia="等线" w:hAnsi="等线" w:cs="宋体" w:hint="eastAsia"/>
                <w:snapToGrid/>
                <w:sz w:val="22"/>
                <w:szCs w:val="22"/>
              </w:rPr>
              <w:lastRenderedPageBreak/>
              <w:t>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中国科学院上海硅酸盐研</w:t>
            </w:r>
            <w:r w:rsidRPr="00E35D27">
              <w:rPr>
                <w:rFonts w:ascii="等线" w:eastAsia="等线" w:hAnsi="等线" w:cs="宋体" w:hint="eastAsia"/>
                <w:snapToGrid/>
                <w:sz w:val="22"/>
                <w:szCs w:val="22"/>
              </w:rPr>
              <w:lastRenderedPageBreak/>
              <w:t>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黄富强; 王文邓</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436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CN200710037119.6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color w:val="000000"/>
                <w:sz w:val="22"/>
                <w:szCs w:val="22"/>
              </w:rPr>
            </w:pPr>
            <w:r w:rsidRPr="00E35D27">
              <w:rPr>
                <w:rFonts w:ascii="等线" w:eastAsia="等线" w:hAnsi="等线" w:cs="宋体" w:hint="eastAsia"/>
                <w:snapToGrid/>
                <w:color w:val="000000"/>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一种硫化锌电致荧光粉的制备方法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中国科学院上海硅酸盐研究所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黄富强; 王文邓</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437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CN200710037115.8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color w:val="000000"/>
                <w:sz w:val="22"/>
                <w:szCs w:val="22"/>
              </w:rPr>
            </w:pPr>
            <w:r w:rsidRPr="00E35D27">
              <w:rPr>
                <w:rFonts w:ascii="等线" w:eastAsia="等线" w:hAnsi="等线" w:cs="宋体" w:hint="eastAsia"/>
                <w:snapToGrid/>
                <w:color w:val="000000"/>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一种制备硫化锌电致荧光粉的方法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中国科学院上海硅酸盐研究所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黄富强; 王文邓</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438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CN200510110067.1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color w:val="000000"/>
                <w:sz w:val="22"/>
                <w:szCs w:val="22"/>
              </w:rPr>
            </w:pPr>
            <w:r w:rsidRPr="00E35D27">
              <w:rPr>
                <w:rFonts w:ascii="等线" w:eastAsia="等线" w:hAnsi="等线" w:cs="宋体" w:hint="eastAsia"/>
                <w:snapToGrid/>
                <w:color w:val="000000"/>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一种用于p型透明导体的层状材料及制备方法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中国科学院上海硅酸盐研究所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吴历斌; 刘敏玲; 黄富强; 陈立东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439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CN200510110065.2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color w:val="000000"/>
                <w:sz w:val="22"/>
                <w:szCs w:val="22"/>
              </w:rPr>
            </w:pPr>
            <w:r w:rsidRPr="00E35D27">
              <w:rPr>
                <w:rFonts w:ascii="等线" w:eastAsia="等线" w:hAnsi="等线" w:cs="宋体" w:hint="eastAsia"/>
                <w:snapToGrid/>
                <w:color w:val="000000"/>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一种P型透明导体材料及制备方法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中国科学院上海硅酸盐研究所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吴历斌; 黄富强</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440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CN200610025073.1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color w:val="000000"/>
                <w:sz w:val="22"/>
                <w:szCs w:val="22"/>
              </w:rPr>
            </w:pPr>
            <w:r w:rsidRPr="00E35D27">
              <w:rPr>
                <w:rFonts w:ascii="等线" w:eastAsia="等线" w:hAnsi="等线" w:cs="宋体" w:hint="eastAsia"/>
                <w:snapToGrid/>
                <w:color w:val="000000"/>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一类用于p型透明导体的黄铜矿型材料及制备方法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中国科学院上海硅酸盐研究所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黄富强; 刘敏玲; 吴历斌; 陈立东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441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CN201410401844.7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光通信用近红外滤光片</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中国科学院上海技术物理研究所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王少伟; 何松霖; 陆卫; 梁礼晔</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442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CN201410341407.0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一种调节二氧化钒薄膜相变温度的方法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中国科学院上海技术物理研究所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王少伟; 刘星星; 陆卫; 俞立明; 陈效双</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443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CN201310330428.8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一种白念珠菌WIP1基因的用途及缺失WIP1基因的白念珠菌减毒株</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陈江野; 鄢明辉; 聂鑫怡; 王华峰; 高宁</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444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CN201310111941.8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5?羟色胺受体的转基因昆虫及其制备与应用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裴钢; 陈淑姣; 赵简</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445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CN201310428993.8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一种肝肠胆固醇吸收的关键蛋白质Numb 及其用途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宋保亮; 李培山; 缪红华; 张莹钰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446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CN201310192584.2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一种白念珠菌CaFUN30基因的用途及缺失CaFUN30基因的白念珠菌减毒株</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陈江野; 高宁; 聂鑫怡; 王华峰; 鄢明辉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447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CN201210147664.1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一种调节纤毛发育的microRNA及其应用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朱学良; 鄢秀敏; 曹景利</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448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CN201210580316.3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一种白念珠菌CaESA1基因的用途及缺失CaESA1基因的白念珠菌减毒株</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陈江野; 王雄军; 常鹏</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449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CN201110346572.1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一种调节脂代谢的蛋白及其应用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中国科学院上海生命科学研究院(人口和健康）</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翟琦巍; 刘洋</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450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CN201210056400.5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从多潜能干细胞诱导胆碱能神经元的方法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景乃禾; 岳伟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451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CN201210138217.X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一种新的肝癌分子标志物视黄酸受体应答蛋白2</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中国科学院上海生命科学研究院(人口和健康）</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谢东; 李晶晶; 印宏坤; 刘将</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452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CN201210069592.3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一种检测RET基因融合的方法及其应用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季红斌; 李飞; 刘红艳; 方兆元; 夏巨峰; 韩向琨</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453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CN201210279908.1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乙酰胆碱酯酶作为核酸酶的应用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张学军; 谢敬; 杜爱英; 郭凯杰; 吴军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454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CN201110110352.9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基于生物体寿命筛选提高诱导性多能干细胞产生效率的化合物的方法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裴钢; 于洁; 赵简; 陈涛涛; 沈立; 万洪江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455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CN201110180784.7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动物初乳来源的蛋白片段及其应用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中国科学院上海生命科学研究院(人口和健康）</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姚刚; 许超; 季军捷; 朱婷; 贺家杰; 倪俊</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456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CN201210189553.7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β抑制蛋白1、其片段及其应用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w:t>
            </w:r>
            <w:r w:rsidRPr="00E35D27">
              <w:rPr>
                <w:rFonts w:ascii="等线" w:eastAsia="等线" w:hAnsi="等线" w:cs="宋体" w:hint="eastAsia"/>
                <w:snapToGrid/>
                <w:sz w:val="22"/>
                <w:szCs w:val="22"/>
              </w:rPr>
              <w:lastRenderedPageBreak/>
              <w:t>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裴钢; 赵简; 庄乐南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457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CN201010563172.1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白念珠菌生长相关因子Cas5突变体的构建和应用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陈江野; 宋文纪; 王华峰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458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CN200910052109.9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具有抗肿瘤活性的化合物</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姚刚; 季军捷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459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CN201010549616.6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白念珠菌致病相关基因SFL2及其用途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陈江野; 宋文纪; 王华峰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460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CN201010174886.3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一种抗甲型H1N1流感病毒血凝素蛋白的抗体</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孙兵; 黄潇; 边超; 凌志洋; 崔骏; 吴洪强; 孙轶卓; 胡贵玉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461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CN200910056785.3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酸性核磷酸蛋白pp32用作肝细胞癌标志物的应用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曾嵘; 徐孟杰; 李辰; 武祎; 阮宏强</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462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CN201110123251.5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抗阿尔茨海默症转基因果蝇模型及其在药物筛选中的应用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裴钢; 赵简; 刘佳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463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CN200910056784.9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一种细胞周期检查点调控蛋白用作检测肝细胞癌的蛋白质分子标记的应用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曾嵘; 阮宏强; 徐孟杰; 李辰; 武祎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464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CN200910246186.8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用于诊断, 预防和治疗胰岛素抵抗的方法和试剂</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裴钢; 栾冰; 赵简</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465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CN200680049242.3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预防和治疗阿尔兹海默症的G蛋白偶联受体拮抗剂及其应用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裴钢; 倪燕翔; 赵晓辉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466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CN200910141426.8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基于分析NPC1L1蛋白亚细胞定位变化筛选降胆固醇新药的方法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宋保亮; 葛亮; 王婧; 李培山; 曲玉秀; 缪红华; 戚炜; 王江; 张锦辉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467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CN200910199479.5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荧光素酶活性片段及其应用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胡红雨; 李海音; 郑学明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468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CN200810202862.7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一种白蛋白/角蛋白双表达小鼠胚胎干细胞系及其建立方法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王欣; 李阳芳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469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CN200910194914.5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小RNA-326制备药物的应用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裴钢; 杜昌升; 刘畅; 康九红</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470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CN200810202863.1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一种胚胎干细胞和肿瘤细胞的杂合细胞系及其构建方法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王欣; 姚嘉宜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471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CN200710044543.3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胆固醇代谢调控蛋白及其用途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宋保亮; 曹剑; 王江; 戚炜; 缪红华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472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CN200910051737.5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抗骨桥蛋白OPN单克隆抗体及其应用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孙兵; 曹刘丽; 田林; 季永镛; 朱静燕; 李炳南; 边超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473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CN200910051760.4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CK19单克隆抗体、其制备方法及用途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孙兵; 潘荣; 曹刘丽; 季永镛; 田林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474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CN200710043800.1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一种以羟甲基戊二酰辅酶A还原酶为靶点的胆固醇代谢调控药物筛选系统及方法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宋保亮; 唐静洁</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475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CN200810202412.8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一种利用单层培养技术制备和分离定型内胚层细胞的方法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王欣; 徐晨欢; 吕晓雯</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476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CN200810042946.9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稳定表达细胞周期因子FoxM1的体系及其医药用途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王欣; 何志颖</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477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CN200810200483.4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一种定型内胚层细胞的制备和分离方法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w:t>
            </w:r>
            <w:r w:rsidRPr="00E35D27">
              <w:rPr>
                <w:rFonts w:ascii="等线" w:eastAsia="等线" w:hAnsi="等线" w:cs="宋体" w:hint="eastAsia"/>
                <w:snapToGrid/>
                <w:sz w:val="22"/>
                <w:szCs w:val="22"/>
              </w:rPr>
              <w:lastRenderedPageBreak/>
              <w:t>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王欣; 丁小燕; 李福明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478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CN200910135016.2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一种发光细菌及其在食品或水样总体生物毒性检测中的应用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中国科学院上海生命科学研究院(人口和健康）</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翟琦巍; 洪源范; 陈中建</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479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CN200610027476.X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一种SARS冠状病毒药物靶点及其应用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孙兵; 郑伯健; 吕伟; 徐可</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480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CN200510028637.2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SARS中和性抗体及应用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孙兵; 边  超; 张林琦</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481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CN201210167972.0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基于RNAi技术防治害虫的新方法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中国科学院上海生命科学研究院(植物生理生态研究所）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苗雪霞; 张浩; 李海超; 王玉冰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482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CN201110153523.6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一种新型β-葡萄糖苷酶及其编码基因和应用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中国科学院上海生命科学研究院(植物生理生态研究所）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黄勇平; 刘宁; 严兴; 苗雪霞; 王倩; 谢磊; 周志华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483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CN201110180745.7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一种扩大普陀鹅耳枥种群数量的方法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中国科学院上海生命科学研究院(植物生理生态研究所）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朱木兰; 田旗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484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CN201110103271.6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D-氨甲酰水解酶的突变体及其制备方法和应用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中国科学院上海生命科学研究院(植物生理生态研究所）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姜卫红; 蔡渊恒; 姜世民; 顾阳; 杨蕴刘; 杨晟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485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CN201110153643.6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一种木聚糖酶及其编码基因和应用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中国科学院上海生命科学研究院(植物生理生态研究</w:t>
            </w:r>
            <w:r w:rsidRPr="00E35D27">
              <w:rPr>
                <w:rFonts w:ascii="等线" w:eastAsia="等线" w:hAnsi="等线" w:cs="宋体" w:hint="eastAsia"/>
                <w:snapToGrid/>
                <w:sz w:val="22"/>
                <w:szCs w:val="22"/>
              </w:rPr>
              <w:lastRenderedPageBreak/>
              <w:t>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黄勇平; 谢磊; 王倩; 刘宁; 苗雪霞; 严兴; 周志华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486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CN201110179148.2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一种新型内切木聚糖酶及其编码基因和应用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中国科学院上海生命科学研究院(植物生理生态研究所）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黄勇平; 刘宁; 严兴; 苗雪霞; 王倩; 谢磊; 周志华; 王升跃; 王玥珠</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487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CN200910054352.4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一种普陀樟的离体繁殖方法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中国科学院上海生命科学研究院(植物生理生态研究所）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朱木兰; 黄继荣</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488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CN200910046389.2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一种制备香石竹和中国石竹杂交后代的方法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中国科学院上海生命科学研究院(植物生理生态研究所）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卫志明; 朱木兰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489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CN200910046388.8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一种制备石竹高频再生植株的方法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中国科学院上海生命科学研究院(植物生理生态研究所）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朱木兰; 卫志明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490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CN200410016612.6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农杆菌介导大豆胚尖再生系统的高效遗传转化方法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中国科学院上海生命科学研究院(植物生理生态研究所）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卫志明; 刘海坤; 杨超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491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CN201410667824.4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一种单天线雷达探测器馈电结构</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孙芸; 佟瑞; 朱浩; 崔恒荣; 孙晓玮; 李昭音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492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CN201410177651.8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一种GaN单晶自支撑衬底的制备方法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王斌; 于广辉; 赵志德; 徐伟; 张燕辉; 陈志蓥; 隋妍萍</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493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CN201510387810.1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w:t>
            </w:r>
            <w:r w:rsidRPr="00E35D27">
              <w:rPr>
                <w:rFonts w:ascii="等线" w:eastAsia="等线" w:hAnsi="等线" w:cs="宋体" w:hint="eastAsia"/>
                <w:snapToGrid/>
                <w:sz w:val="22"/>
                <w:szCs w:val="22"/>
              </w:rPr>
              <w:lastRenderedPageBreak/>
              <w:t>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一种带有幅度修正的毫米波全息成像方法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w:t>
            </w:r>
            <w:r w:rsidRPr="00E35D27">
              <w:rPr>
                <w:rFonts w:ascii="等线" w:eastAsia="等线" w:hAnsi="等线" w:cs="宋体" w:hint="eastAsia"/>
                <w:snapToGrid/>
                <w:sz w:val="22"/>
                <w:szCs w:val="22"/>
              </w:rPr>
              <w:lastRenderedPageBreak/>
              <w:t>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杨明辉; 朱玉琨; 孙晓玮; 孙芸</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494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CN201410307391.1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一种用于HVPE生长GaN单晶的复合籽晶模板及方法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王斌; 于广辉; 赵智德; 徐伟; 隋妍萍; 张燕辉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495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CN201310204922.X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一种传感器网络节点代码升级管理中间件的升级方法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赵康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496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CN201310009300.1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一种增强泡沫铜在较高温度下抗氧化能力的方法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张燕辉; 于广辉; 陈志蓥; 王彬; 张浩然</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497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CN201410152838.2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一种信噪比估计方法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刘烨; 张帅; 赵鲁阳; 王金芳; 唐逢杰; 樊蓉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498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CN201510341090.5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一种光学读出红外探测器结构及其制作方法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冯飞; 王跃林; 李昕欣</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499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CN201310753532.8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一种基于石墨烯的芯片散热材料的制备方法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王浩敏; 王玲; 张燕; 谢晓明; 刘建影</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500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CN201410338806.1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一种功率校准测试系统及校准测量方法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吴亮; 孙朋飞; 丁金义; 孙晓玮; 佟瑞; 孙芸; 钱蓉; 李昭音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501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CN201410466181.7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一种石墨烯闪存存储器的制备方法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王浩敏; 谢红; 王慧山; 李蕾; 卢光远; 张学富; 陈吉; 吴天如; 谢晓明; 江绵恒</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502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CN201310039517.7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一种应用于农业的多跳无线自组织网络的建立方法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李振伟; 张星; 付耀先; 张唯易</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503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CN201310578357.3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一种无线传感器网络数据汇聚方法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马赛; 徐畅; 鲍星合; 许小桦; 楼亮亮; 何为; 张唯易; 王营冠</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504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CN201310194239.2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多跳网络和无线传感网的介质访问控制协议中的退避算法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于峰; 高丹; 张帅; 朱磊基</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505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CN201410075073.7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一种辨别石墨烯连续膜完整性的方法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陈志蓥; 于广辉; 张燕辉; 隋妍萍; 王斌; 张浩然; 张亚欠; 汤春苗; 朱博; 李晓良</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506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CN201310236946.3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直观显示金属衬底上CVD石墨烯表面褶皱分布的方法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张燕辉; 于广辉; 陈志蓥; 王彬; 张浩然</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507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CN201410189193.X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一种降低石墨烯与电极接触电阻的方法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王浩敏; 谢红; 王慧山; 孙秋娟; 卢光远; 陈吉; 张学富; 吴天如; 谢晓明; 江绵恒</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508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CN201410226027.2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一种频率扩展结构</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吴亮; 丁金义; 孙晓玮; 孙朋飞; 钱蓉; 佟瑞; 孙芸; 楼丹</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509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CN201310713413.X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石墨烯器件的制作方法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王浩敏; 谢红; 孙秋娟; 王慧山; 吴天如; 谢晓明; 江绵恒</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510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CN201210385176.4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一种于多层石墨烯表面制备高k栅介质的方法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王浩敏; 张有为; 杨喜超; 谢晓明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511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CN201310525038.6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一种停车位信息检测方法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鲍星合; 楼亮亮; 许晓桦; 徐畅; 马赛; 何为; 王营冠</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512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CN201310026235.3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基于传感网节点通用中间件的数据融合方法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尚琳; 赵康; 才正国</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513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CN201310048221.1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基于无线传感网节点中间件的分簇路由的方法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才正国; 赵康; 尚琳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514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CN201210342472.6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w:t>
            </w:r>
            <w:r w:rsidRPr="00E35D27">
              <w:rPr>
                <w:rFonts w:ascii="等线" w:eastAsia="等线" w:hAnsi="等线" w:cs="宋体" w:hint="eastAsia"/>
                <w:snapToGrid/>
                <w:sz w:val="22"/>
                <w:szCs w:val="22"/>
              </w:rPr>
              <w:lastRenderedPageBreak/>
              <w:t>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一种数据远程采集与管理系统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w:t>
            </w:r>
            <w:r w:rsidRPr="00E35D27">
              <w:rPr>
                <w:rFonts w:ascii="等线" w:eastAsia="等线" w:hAnsi="等线" w:cs="宋体" w:hint="eastAsia"/>
                <w:snapToGrid/>
                <w:sz w:val="22"/>
                <w:szCs w:val="22"/>
              </w:rPr>
              <w:lastRenderedPageBreak/>
              <w:t>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 xml:space="preserve">周健; 周天之; 孙晓玮; 周舟; 周建华; </w:t>
            </w:r>
            <w:r w:rsidRPr="00E35D27">
              <w:rPr>
                <w:rFonts w:ascii="等线" w:eastAsia="等线" w:hAnsi="等线" w:cs="宋体" w:hint="eastAsia"/>
                <w:snapToGrid/>
                <w:sz w:val="22"/>
                <w:szCs w:val="22"/>
              </w:rPr>
              <w:lastRenderedPageBreak/>
              <w:t>李红飞; 刘正新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515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CN201310533063.9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石墨烯场效应管的制作方法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王浩敏; 谢红; 孙秋娟; 王慧山; 吴天如; 谢晓明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516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CN201310352264.9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基于石墨烯的隧穿场效应管单元、阵列及其形成方法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王浩敏; 谢红; 吴天如; 孙秋娟; 王慧山; 宋阳曦; 刘晓宇; 唐述杰; 谢晓明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517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CN201410231250.6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一种提高石墨烯表面洁净度的湿法腐蚀化学转移法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陈志蓥; 于广辉; 张燕辉; 隋妍萍; 张浩然; 张亚欠; 汤春苗; 朱博; 李晓良</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518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CN201310315264.1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一种传感器信息处理集成开发平台</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付耀先</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519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CN201310032167.1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一种基于分水岭分割的静态背景下运动目标检测方法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徐小龙; 谷宇章; 胡珂立; 魏智; 邹方圆; 张诚</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520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CN201310196430.0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脉搏监控设备及系统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邱云周; 秦文霞; 肖世良; 裴俊; 谢东峰; 潘乐炳; 张家辉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521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CN201310185311.5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一种基于竖直石墨烯的场发射电极的图形化制备方法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王浩敏; 孙秋娟; 谢红; 谢晓明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522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CN201310390824.X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点名统计系统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付耀先; 张唯易</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523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CN201110422620.0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一种低复杂度高效的信道估计算法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马天鸣; 周磊磊; 施玉松; 高丹; 王营冠; 张唯易</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524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CN201210295388.3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一种光能捕获与存储微能源演示系统及制作方法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周健; 周天之; 孙晓玮; 周舟; 周建华; 李红飞</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525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CN201210559681.6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一种基于彩色颜色距离和图像分割聚合的目标跟踪方法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邹方圆; 谷宇章; 胡珂立; 魏智; 徐小龙; 张诚</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526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CN201210352943.1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一种非规则准循环低密度奇偶校验码构造方法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朱磊基; 汪涵; 施玉松; 高丹; 王营冠</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527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CN201310534290.3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一种基于竖直石墨烯的散热材料的制备方法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王浩敏; 王玲; 张燕; 刘建影; 谢晓明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528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CN201210385259.3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一种于石墨烯表面制备高k栅介质薄膜的方法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王浩敏; 张有为; 沈大伟; 杨喜超; 谢晓明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529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CN201210406129.3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一种在线水质监测系统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马赛; 张唯易; 赵康; 鲍星合; 赵鲁阳; 尹达; 余宁; 王晓东; 朱文越; 王静</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530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CN201420683699.1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一种道路窨井盖实时监测系统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邱云周; 李令; 张力; 李凤荣; 王康如; 王冠营; 何为</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531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CN201110180076.3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一种高重量比能量密度微能源系统、方法及其应用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周健; 孙晓玮; 谈惠祖; 周舟; 王伟; 周建华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532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CN201210461745.9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一种基于栅介质结构的石墨烯场效应器件及其制备方法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王浩敏; 谢红; 孙秋娟; 康晓旭; 刘晓宇; 谢晓明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533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CN201210225835.8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毫米波单片集成探测器组件</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崔恒荣; 孙晓玮; 孙芸; 钱蓉; 王伟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534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CN201210316834.4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可用于实现太赫兹特异介质的电磁谐振单元结构及方法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孙晓玮; 郭万易; 贺连星; 李彪; 孙浩</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535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CN201210147694.2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一种物联网节点及其微型化集成方法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周健; 周天之; 孙晓玮; 周舟; 周建华; 李洪飞</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536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CN201210112292.9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一种基于无线全向传感器网络的跟踪节点选择方法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林振华; 夏凌楠; 王静; 林兴华; 姜群; 尹达</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537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CN201210417793.8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一种利用CAZAC序列的OFDM系统时域同步方法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张力; 汪涵; 高丹; 王营冠</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538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CN201210425691.0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一种石墨烯场效应器件制备方法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王浩敏; 谢红; 刘晓宇; 张有为; 陈志蓥; 于广辉; 谢晓明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539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CN201110230880.8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一种适用于无线传感器网络的信道自适应多速率调整方法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解永生; 王翔; 周磊磊; 付耀光; 王营冠</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540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CN201210062530.X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一种低空目标探测传感器网络体系架构</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何为; 丁宏宇; 王营冠; 鲍明; 赵鲁阳; 赵婷; 林振华; 偰超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541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CN201210272158.5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一种基于电谐振的太赫兹双频带超材料</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贺连星; 孙晓玮; 郭万易; 李彪; 滕腾; 孙浩; 张祁莲</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542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CN201210211073.6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一种近距离物联网环境中建立路径损耗模型的方法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田文强; 张诚; 朱建钢; 高丹; 张唯易; 王营冠</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543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CN201210209826.X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一种轻轨沿线道路传感器网络路径损耗模型建立方法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张诚; 田文强; 朱建钢; 罗炬锋; 高丹; 王营冠</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544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CN201110299793.8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低复杂度高性能的OFDM定时同步算法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汪涵; 朱磊基; 施玉松; 张力; 张士柱</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545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CN201110326355.6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w:t>
            </w:r>
            <w:r w:rsidRPr="00E35D27">
              <w:rPr>
                <w:rFonts w:ascii="等线" w:eastAsia="等线" w:hAnsi="等线" w:cs="宋体" w:hint="eastAsia"/>
                <w:snapToGrid/>
                <w:sz w:val="22"/>
                <w:szCs w:val="22"/>
              </w:rPr>
              <w:lastRenderedPageBreak/>
              <w:t>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一种应用于OFDM中的数字自动增益控制快速</w:t>
            </w:r>
            <w:r w:rsidRPr="00E35D27">
              <w:rPr>
                <w:rFonts w:ascii="等线" w:eastAsia="等线" w:hAnsi="等线" w:cs="宋体" w:hint="eastAsia"/>
                <w:snapToGrid/>
                <w:sz w:val="22"/>
                <w:szCs w:val="22"/>
              </w:rPr>
              <w:lastRenderedPageBreak/>
              <w:t>调整方法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中国科学院上海微系统与</w:t>
            </w:r>
            <w:r w:rsidRPr="00E35D27">
              <w:rPr>
                <w:rFonts w:ascii="等线" w:eastAsia="等线" w:hAnsi="等线" w:cs="宋体" w:hint="eastAsia"/>
                <w:snapToGrid/>
                <w:sz w:val="22"/>
                <w:szCs w:val="22"/>
              </w:rPr>
              <w:lastRenderedPageBreak/>
              <w:t>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罗炬锋; 张诚; 占云龙; 高丹</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546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CN201110180043.9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现代交通技术与装备产业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一种全固态高循环寿命薄膜锂电池及其制作方法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周健; 孙晓玮; 谈惠祖; 周舟; 周建华; 王伟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547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CN201010292352.0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无线传感网的多汇聚节点间负载均衡路由方法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李凤荣</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548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CN201110428258.8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一种应用于无线传感网的自适应路由选择方法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张星; 于峰; 罗炬锋</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549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CN201110403094.3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一种传感网中实现群体聚集编队的方法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田文强; 张唯易; 高丹; 张帅; 李伟; 王营冠</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550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CN201110191572.9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基于物联网技术的食品追溯与可查询终端</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张军; 王营冠; 何为; 鲍星合; 赵康; 李伟; 陈鑫; 赵鲁阳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551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CN201110358069.8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一种基于对称CAZAC序列的OFDM系统同步方法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汪涵; 朱磊基; 施玉松; 张力; 张士柱; 李凤荣; 邢涛; 王营冠</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552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CN201210348235.0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一种传声器阵列结构可变的低空目标定位与跟踪系统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杨旭光; 江潇潇; 张军; 李双; 赵康; 何为; 胡育昱; 王营冠</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553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CN201110410406.3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一种面向多目标点监测的无线传感网感知拓扑构建方法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张帅; 王临琳; 夏凌楠; 高丹; 罗炬锋; 于峰; 王晶</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554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CN201010289895.7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一种用于无线传感网的直扩通信伪码捕获方法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罗炬锋; 王翔; 夏凌楠; 付耀先</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555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CN201110404376.5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w:t>
            </w:r>
            <w:r w:rsidRPr="00E35D27">
              <w:rPr>
                <w:rFonts w:ascii="等线" w:eastAsia="等线" w:hAnsi="等线" w:cs="宋体" w:hint="eastAsia"/>
                <w:snapToGrid/>
                <w:sz w:val="22"/>
                <w:szCs w:val="22"/>
              </w:rPr>
              <w:lastRenderedPageBreak/>
              <w:t>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一种适用于无线传感器网络中的AGC实现方法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w:t>
            </w:r>
            <w:r w:rsidRPr="00E35D27">
              <w:rPr>
                <w:rFonts w:ascii="等线" w:eastAsia="等线" w:hAnsi="等线" w:cs="宋体" w:hint="eastAsia"/>
                <w:snapToGrid/>
                <w:sz w:val="22"/>
                <w:szCs w:val="22"/>
              </w:rPr>
              <w:lastRenderedPageBreak/>
              <w:t>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罗炬锋; 张诚; 占云龙; 高丹</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556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CN201110230882.7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一种微型震动传感器阵列及在地面目标跟踪中的应用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李宝清; 宋勇; 袁晓兵</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557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CN201110180049.6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一种高体积比能量密度微能源系统及其制作方法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周健; 孙晓玮; 谈惠祖; 周舟; 周建华; 王伟; 刘正新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558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CN201110139533.4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一种毫米波功率放大器的参数自动测试方法与测试系统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吴亮; 孙晓玮; 秦然; 李江夏; 钱蓉; 佟瑞; 楼丹; 沈玮</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559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CN201320287409.7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脉搏监控设备及系统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邱云周; 秦文霞; 肖世良; 裴俊; 谢东峰; 潘乐炳; 张家辉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560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CN201010175937.4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宽谱宽角吸收太阳电池类蛾眼减反结构及其制作方法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周健; 孙晓玮; 谈惠祖; 周舟; 周建华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561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CN201110300384.5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无线传感网中基于RSSI测距的WLS节点自定位方法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罗炬锋; 丁承; 汪磊; 付耀先</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562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CN201010617940.7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采用无源加载方式控制副瓣电平的有源相控阵天线</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孙芸; 孙晓玮; 韩克武; 杨明辉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563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CN201110139547.6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微波/毫米波矢量调制器传输特性的自动测试方法与系统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吴亮; 孙晓玮; 孙朋飞; 钱蓉; 佟瑞; 韩克武; 侯阳; 楼丹</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564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CN201010271252.X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无线传感网中基于RSSI的定位方法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罗炬锋; 王翔; 夏凌楠; 付耀先</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565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CN201220438872.2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w:t>
            </w:r>
            <w:r w:rsidRPr="00E35D27">
              <w:rPr>
                <w:rFonts w:ascii="等线" w:eastAsia="等线" w:hAnsi="等线" w:cs="宋体" w:hint="eastAsia"/>
                <w:snapToGrid/>
                <w:sz w:val="22"/>
                <w:szCs w:val="22"/>
              </w:rPr>
              <w:lastRenderedPageBreak/>
              <w:t>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可用于实现太赫兹特异介质的电磁谐振单元结</w:t>
            </w:r>
            <w:r w:rsidRPr="00E35D27">
              <w:rPr>
                <w:rFonts w:ascii="等线" w:eastAsia="等线" w:hAnsi="等线" w:cs="宋体" w:hint="eastAsia"/>
                <w:snapToGrid/>
                <w:sz w:val="22"/>
                <w:szCs w:val="22"/>
              </w:rPr>
              <w:lastRenderedPageBreak/>
              <w:t>构</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中国科学院上海微系统与</w:t>
            </w:r>
            <w:r w:rsidRPr="00E35D27">
              <w:rPr>
                <w:rFonts w:ascii="等线" w:eastAsia="等线" w:hAnsi="等线" w:cs="宋体" w:hint="eastAsia"/>
                <w:snapToGrid/>
                <w:sz w:val="22"/>
                <w:szCs w:val="22"/>
              </w:rPr>
              <w:lastRenderedPageBreak/>
              <w:t>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孙晓玮; 郭万易; 贺连星; 李彪; 孙浩</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566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CN201110145387.6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一种围栏防入侵无线传感网系统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林振华; 夏凌楠; 丁宏宇; 胡育昱; 江潇潇; 李双; 何为; 赵鲁阳; 王营冠</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567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CN201010590616.0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硅基Al2O3薄膜芯片电容器及制作方法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王伟; 孙晓玮; 谈惠祖; 周健; 孙浩</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568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CN201110187773.1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一种在钼基衬底上制备石墨烯薄膜的方法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吴渊文; 于广辉; 师小萍; 王彬; 张燕辉; 陈志蓥</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569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CN201220413352.6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用于圆片上光敏BCB显影的夹具</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孙晓玮; 吕文倩; 陈敏华; 吴亮</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570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CN201010107728.6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用于室内毫米波成像安检系统的辅助源照射装置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时翔; 杨明辉; 关福宏; 孙晓玮</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571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CN200910049388.3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热光型红外探测器及其制作方法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冯飞; 闫许; 熊斌; 王跃林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572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CN200910056429.1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一种野外应急可再生能源管理系统及其实施方法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周健; 孙晓玮; 王伟; 谈惠祖; 周舟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573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CN201020683490.7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一种可拆卸插片式有源相控阵系统的机械结构</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孙晓玮; 韩克武; 杨明辉; 孙芸; 崔恒荣</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574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CN200810201237.0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一种面向区域监测的无线传感器网络节点布设的优化方法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余志军; 魏建明; 刘海涛; 潘强</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575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CN200810032651.3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w:t>
            </w:r>
            <w:r w:rsidRPr="00E35D27">
              <w:rPr>
                <w:rFonts w:ascii="等线" w:eastAsia="等线" w:hAnsi="等线" w:cs="宋体" w:hint="eastAsia"/>
                <w:snapToGrid/>
                <w:sz w:val="22"/>
                <w:szCs w:val="22"/>
              </w:rPr>
              <w:lastRenderedPageBreak/>
              <w:t>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用于微波功率放大器芯片的在片测试方法及其</w:t>
            </w:r>
            <w:r w:rsidRPr="00E35D27">
              <w:rPr>
                <w:rFonts w:ascii="等线" w:eastAsia="等线" w:hAnsi="等线" w:cs="宋体" w:hint="eastAsia"/>
                <w:snapToGrid/>
                <w:sz w:val="22"/>
                <w:szCs w:val="22"/>
              </w:rPr>
              <w:lastRenderedPageBreak/>
              <w:t>测试系统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中国科学院上海微系统与</w:t>
            </w:r>
            <w:r w:rsidRPr="00E35D27">
              <w:rPr>
                <w:rFonts w:ascii="等线" w:eastAsia="等线" w:hAnsi="等线" w:cs="宋体" w:hint="eastAsia"/>
                <w:snapToGrid/>
                <w:sz w:val="22"/>
                <w:szCs w:val="22"/>
              </w:rPr>
              <w:lastRenderedPageBreak/>
              <w:t>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张健; 孙晓玮; 李凌云; 顾建忠; 钱蓉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576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CN200510026743.7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室温法布里-珀罗红外探测器阵列及其制作方法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冯  飞; 王跃林; 杨广立; 熊  斌; 焦继伟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577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CN200710037539.4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超短波OFDM移动多媒体传感器网络TDMA多用户传输的方法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庞瑞帆; 刘海涛; 张宏俊; 王营冠; 胡  骁; 郑春雷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578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CN200510110329.4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补偿型螺旋微带谐振单元及其构成的环形耦合器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顾建忠; 孙晓玮</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579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CN200510026744.1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微机械碳纳米管场发射型非致冷热成像器件及制作方法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冯  飞; 王跃林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580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CN200710039607.0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无线传感网节点定位方法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付耀先; 何洪路; 袁晓兵</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581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CN200710037416.0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一种超短波OFDM移动多媒体传感器网络传输系统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庞瑞帆; 刘海涛; 王营冠; 张宏俊; 胡  骁; 郑春雷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582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CN200510031088.4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一种高收发隔离的混合环行器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  闯; 孙晓玮; 钱  蓉; 张  飞; 喻筱静; 顾建忠; 李凌云; 余  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583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CN200510112298.6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二氟化氙气体腐蚀过程中锚的制作方法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冯飞; 熊斌; 杨广立; 王跃林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584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CN200510112299.0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一种基于双材料效应的微机械红外探测器阵列的制作方法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冯飞; 熊斌; 杨广立; 王跃林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585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CN02136542.3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全固态集成小型毫米波防撞雷达装置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中国科学院上海微系统与信息技术研究所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孙晓玮; 金昶明; 程知群; 李小卫; 任成明; 徐涛; 盛怀茂; 钱蓉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586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CN201110180360.0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溴化烯炔类化合物及其制备方法和用途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王贺瑶; 郭跃伟; 王婷; 蔡由生; 孙鹏</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587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CN201110310346.8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一类2，4，6-三异丙基苯类化合物在制备治疗糖尿病的药物中的用途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王贺瑶; 朱维良; 蔡海燕; 孙鹏; 闫桂蕊; 王婷; 陈凯先</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588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CN201010554183.3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桔梗多糖及其降解产物, 制备方法和用途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丁侃; 董群; 徐玉霞; 邱宏</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589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CN201010220627.X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三聚体丹酚酸的用途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果德安; 姜宝红; 徐玲玲; 邓艳萍</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590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CN201110051209.7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一种雷贝拉唑钠肠溶微粒及其制备方法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甘勇; 朱春柳; 甘莉; 高一萍</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591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CN201010507569.9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N-取代氨基苯基-14β-氨甲基表雷公藤内酯醇衍生物及其制备方法和用途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李援朝; 楼丽广; 周兵; 王蕾; 杨亚玺; 全海天; 冯慧瑾; 谢成英; 李征</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592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CN201010507590.9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N-取代含甲基苯基-14β-氨甲基表雷公藤内酯醇衍生物及其制备方法和用途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李援朝; 楼丽广; 周兵; 王蕾; 杨亚玺; 全海天; 冯慧瑾; 谢成英; 李征</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593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CN201010507652.6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N-取代含酯基苯基-14β-氨甲基表雷公藤内酯醇衍生物及其制备方法和用途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李援朝; 楼丽广; 周兵; 王蕾; 杨亚玺; 全海天; 冯慧瑾; 谢成英; 李征</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594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CN201010507641.8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N-取代-14β-氨甲基表雷公藤内酯醇衍生物及其制备方法和用途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李援朝; 楼丽广; 周兵; 王蕾; 杨亚玺; 全海天; 冯慧瑾; 谢成英; 李征</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595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CN201010507618.9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N-取代含甲氧基苯基-14β-氨甲基表雷公藤内酯醇衍生物及其制备方法和用途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李援朝; 楼丽广; 周兵; 王蕾; 杨亚玺; 全海天; 冯慧瑾; 谢成英; 李征</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596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CN201010548119.4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一种天麻多糖及其降解产物, 其制备方法和应</w:t>
            </w:r>
            <w:r w:rsidRPr="00E35D27">
              <w:rPr>
                <w:rFonts w:ascii="等线" w:eastAsia="等线" w:hAnsi="等线" w:cs="宋体" w:hint="eastAsia"/>
                <w:snapToGrid/>
                <w:sz w:val="22"/>
                <w:szCs w:val="22"/>
              </w:rPr>
              <w:lastRenderedPageBreak/>
              <w:t>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中国科学院上海药物研究</w:t>
            </w:r>
            <w:r w:rsidRPr="00E35D27">
              <w:rPr>
                <w:rFonts w:ascii="等线" w:eastAsia="等线" w:hAnsi="等线" w:cs="宋体" w:hint="eastAsia"/>
                <w:snapToGrid/>
                <w:sz w:val="22"/>
                <w:szCs w:val="22"/>
              </w:rPr>
              <w:lastRenderedPageBreak/>
              <w:t>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丁侃; 陈霞; 曹殿秀</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597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CN200910045077.X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扎那米韦鼻用纳米混悬剂及其制备方法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甘勇; 张馨欣; 甘莉; 朱春柳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598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CN201010540890.7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3，8，12，14，17，20位氧取代孕甾烯糖苷类化合物在制备抑制食欲的药物中的用途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赵维民; 刘双柱; 陈振华; 王罗医</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599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CN200910201083.X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一种体外模拟药物代谢动力学特征的装置及其方法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张继稳; 李海燕; 朱滨; 孙悦; 郭涛; 殷宪振</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600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CN200810202017.X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氟比洛芬酯眼用纳米乳-原位凝胶制剂及其制备方法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甘勇; 甘莉; 朱春柳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601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CN201010022823.6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知母宁复合物及其制备方法和应用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黄成钢; 李志雄; 吴斌; 范明松; 孙兆林; 唐意红</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602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CN200810167306.0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雷公藤二萜类内酯衍生物、其药物组合物及其在抗生殖系统肿瘤中的应用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李援朝; 李征; 林莉萍; 缪泽鸿; 任进; 李川; 甘勇; 丁健; 冯慧瑾</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603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CN200810200407.3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一种天麻多糖硫酸化衍生物及其制备方法和抗肿瘤用途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丁侃; 邱宏</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604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CN200810039658.8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两种夹竹桃寡糖及其制备方法和用途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丁侃; 胡珂; 刘芹; 王硕</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605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CN200710042565.6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从中药王不留行中分离获得的三萜类化合物及它们的用途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黄成钢; 马春辉; 丁健; 楼丽广; 孙兆林; 唐意红; 李志雄; 范明松</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606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CN200510110641.3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一种异黄酮类化合物的用途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黄成钢; 张媛媛; 朱海燕; 马春辉; 叶冠; 范明松; 唐意红; 李志雄; 孙兆林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607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CN200710040729.1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一种表皮生长因子眼用脂质纳米载体原位凝胶制剂</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甘勇; 甘莉; 韩顺</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608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CN200810033452.4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具有相转变性质的扎那米韦鼻用原位凝胶剂及其制备方法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甘勇; 甘莉; 栾琳; 张馨欣; 朱春柳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609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CN200710038667.0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眼用微乳/亚微乳原位凝胶制剂及其制备方法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甘勇; 甘莉; 马守伟; 朱春柳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610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CN200510026876.4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一种微乳型人工泪液</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甘  勇; 甘  莉; 王  昕; 朱春柳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611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CN200410099293.X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一种黄精免疫多糖、其组合物和它的用途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董  群; 刘  柳; 方积年</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612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CN03116403.X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一种灵芝多糖及制备方法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方积年; 鲍幸峰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613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CN99125746.4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夹竹桃花多糖及其制备方法和应用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方积年; 丁侃</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614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CN01105367.4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玉米植株再生方法以及用于该方法的培养基</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中国科学院上海生命科学研究院(植物生理生态研究所）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吴敏生; 卫志明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615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CN98122876.3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低和无过氧化氢酶大肠杆菌菌株、构建方法及其应用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中国科学院上海生命科学研究院(植物生理生态研究所）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杨蕴刘; 朱彤波; 赵国屏; 张益芬; 姜卫红; 陈军; 焦瑞身</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616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CN01105485.9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w:t>
            </w:r>
            <w:r w:rsidRPr="00E35D27">
              <w:rPr>
                <w:rFonts w:ascii="等线" w:eastAsia="等线" w:hAnsi="等线" w:cs="宋体" w:hint="eastAsia"/>
                <w:snapToGrid/>
                <w:sz w:val="22"/>
                <w:szCs w:val="22"/>
              </w:rPr>
              <w:lastRenderedPageBreak/>
              <w:t>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双基因共表达质粒、构建方法和应用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w:t>
            </w:r>
            <w:r w:rsidRPr="00E35D27">
              <w:rPr>
                <w:rFonts w:ascii="等线" w:eastAsia="等线" w:hAnsi="等线" w:cs="宋体" w:hint="eastAsia"/>
                <w:snapToGrid/>
                <w:sz w:val="22"/>
                <w:szCs w:val="22"/>
              </w:rPr>
              <w:lastRenderedPageBreak/>
              <w:t>研究院(植物生理生态研究所）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 xml:space="preserve">杨蕴刘; 朱彤波; 张益棻; 姜卫红; 陈军; </w:t>
            </w:r>
            <w:r w:rsidRPr="00E35D27">
              <w:rPr>
                <w:rFonts w:ascii="等线" w:eastAsia="等线" w:hAnsi="等线" w:cs="宋体" w:hint="eastAsia"/>
                <w:snapToGrid/>
                <w:sz w:val="22"/>
                <w:szCs w:val="22"/>
              </w:rPr>
              <w:lastRenderedPageBreak/>
              <w:t>焦瑞身</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617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CN201010270810.0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云数据审计的方法及系统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中国科学院深圳先进技术研究院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朱定局</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618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CN201210164189.9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穴位分寸仪</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中国科学院深圳先进技术研究院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金雷; 崔丹; 姜永涛; 张海军; 林日强; 于文龙; 陈毅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619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CN201110137283.0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智能电网调度系统及方法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中国科学院深圳先进技术研究院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朱定局</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620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CN201010253238.7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肌电反馈训练和功能评测遥操作装置及方法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中国科学院深圳先进技术研究院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王海滨; 吴捷; 胡超; 李萧萧</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621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CN201220193104.5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磁控溅射设备</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中国科学院深圳先进技术研究院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贺凡; 刘壮; 张军; 冯叶</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622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CN201010270823.8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一种直播视频和实时视频的分片转码方法和系统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中国科学院深圳先进技术研究院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朱定局</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623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CN201110179746.X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具有绒面的铜铟镓硒薄膜电池及其制备方法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中国科学院深圳先进技术研究院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李玉飞; 肖旭东; 宋秋明; 杨春雷; 卢兰兰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624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CN201010270849.2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一种视频分片并行转码方法和系统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中国科学院深圳先进技术研究院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朱定局</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625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CN201110189919.6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w:t>
            </w:r>
            <w:r w:rsidRPr="00E35D27">
              <w:rPr>
                <w:rFonts w:ascii="等线" w:eastAsia="等线" w:hAnsi="等线" w:cs="宋体" w:hint="eastAsia"/>
                <w:snapToGrid/>
                <w:sz w:val="22"/>
                <w:szCs w:val="22"/>
              </w:rPr>
              <w:lastRenderedPageBreak/>
              <w:t>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薄膜太阳能电池</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中国科学院深圳先进技术研究院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肖旭东; 刘壮</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626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CN201010263339.2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光子筛相衬物镜、制造方法及成像方法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中国科学院深圳先进技术研究院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程冠晓; 胡超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627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CN201020291886.7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远程肌电反馈训练和功能评测装置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中国科学院深圳先进技术研究院</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王海滨; 吴捷; 胡超; 李萧萧</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628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CN201110091997.2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一种变电站轨道式智能巡检机器人</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中国科学院沈阳自动化研究所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智迪; 姚辰; 李小凡; 王挺; 王忠; 罗宇; 徐梁; 刘敏杰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629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CN200910012596.6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一种激光焊接用背面惰性气体保护装置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中国科学院沈阳自动化研究所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王敏; 谷侃锋; 魏强; 甘洪岩</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630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CN201010505254.0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可移动的机器人化生命探测设备</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中国科学院沈阳自动化研究所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李斌; 王明辉; 王聪; 龚海里; 张国伟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631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CN201110197730.1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基于五轴数控系统的工件测量系统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中国科学院沈阳自动化研究所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赵吉宾; 刘其广; 刘伟军; 李家智; 颜悦; 吕杰; 于彦凤</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632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CN200920203052.3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一种多功能激光焊接惰性气体保护装置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中国科学院沈阳自动化研究所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王敏; 谷侃锋; 魏强</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633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CN201110083579.9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一种用于实现业务跨终端使用的业务请求管理系统及方法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中国科学院声学研究所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王劲林; 李满天; 刘学; 李良斌</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634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CN201110071293.9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一种基于MKV的支持可伸缩编码的多媒体文件构造方法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中国科学院声学研究所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孙鹏; 陈俊杰; 朱小勇; 王劲林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635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CN201110167422.4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一种多应用进程的嵌入式系统终端资源管理系统及方法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中国科学院声学研究所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孙鹏; 王海威; 张辉; 邓峰; 林军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636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CN200810102413.5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一种用于有线电视网络的交互电视节目流时间戳下发方法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中国科学院声学研究所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王劲林; 潘梁; 胡冰; 王蕾; 高超; 罗亚</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637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CN201010144555.5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一种基于层间协作的家庭网络QoS保障方法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中国科学院声学研究所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孙鹏; 王劲林; 倪宏; 张武; 朱小勇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638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CN201010578243.5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一种多层次、动态的家庭网络服务质量保障方法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中国科学院声学研究所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张武; 王劲林; 郭秀岩</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639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CN201010112243.6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一种基于业务区分的家庭同轴网络MAC层数据传输方法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中国科学院声学研究所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孙鹏; 姚琼; 倪宏; 朱小勇; 王海威; 陈俊杰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640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CN201010575765.X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一种家庭网络的动态服务质量策略方法及系统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中国科学院声学研究所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张武; 王劲林; 孙鹏</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641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CN200810224608.7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一种实现业务数据组播的系统及方法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中国科学院声学研究所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王劲林; 邓浩江; 王玲芳; 倪宏; 刘学; 谢铁兵</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642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CN200610171642.3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一种应用于广播电视系统中的双向信息交互方法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中国科学院声学研究所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王劲林; 潘  梁; 王玲芳; 孙  鹏; 乔羽峰; 齐向东; 姚  琼</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643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CN200710053215.X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一种基于复合垂直流人工湿地的生态渔业养殖装置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中国科学院水生生物研究所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吴振斌; 贺锋; 成水平; 钟非; 李谷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644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CN200810197242.9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一种用于污水净化和回用的生物生态组合的方法及装置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中国科学院水生生物研究所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吴振斌; 肖恩荣; 贺锋; 成水平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645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CN201210154999.6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w:t>
            </w:r>
            <w:r w:rsidRPr="00E35D27">
              <w:rPr>
                <w:rFonts w:ascii="等线" w:eastAsia="等线" w:hAnsi="等线" w:cs="宋体" w:hint="eastAsia"/>
                <w:snapToGrid/>
                <w:sz w:val="22"/>
                <w:szCs w:val="22"/>
              </w:rPr>
              <w:lastRenderedPageBreak/>
              <w:t>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三结级联太阳能电池及其制备方法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中国科学院苏州纳米技术与纳米仿生研究所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于淑珍; 董建荣; 李奎龙; 孙玉润; 赵勇明; 赵春雨; 杨辉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646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CN201210326926.0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一种混合单分子膜改性磁小体的方法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中国科学院苏州纳米技术与纳米仿生研究所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程国胜; 张蓓蓓; 宋琴</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647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CN201110347856.2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多功能集成的纳米线阵列制备方法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中国科学院苏州纳米技术与纳米仿生研究所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程国胜; 孔涛; 苏瑞巩; 张琦; 黄荣; 刘永萍; 张杰; 卫芬芬</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648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CN201210270640.5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一种多肽及其应用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中国科学院苏州纳米技术与纳米仿生研究所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朱毅敏; 原丽华; 王安欣; 濮科锋; 陈丽莎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649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CN201110046794.1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基于碳纳米管薄膜的电容式触摸板</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中国科学院苏州纳米技术与纳米仿生研究所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石准; 陈新江; 王学文; 张珽; 靳健</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650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CN201110162182.9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具双模式成像与光动力活性功能的复合微球及其制备方法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中国科学院苏州纳米技术与纳米仿生研究所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张庆彬; 王新; 朱毅敏; 杨辉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651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CN201210268468.X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一种多肽及其应用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中国科学院苏州纳米技术与纳米仿生研究所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朱毅敏; 原丽华; 董兵; 王安欣; 陈丽莎; 濮科锋</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652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CN201110083015.5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基于NPN结构的激光光伏电池及其制备工艺</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中国科学院苏州纳米技术与纳米仿生研究所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赵春雨; 董建荣; 陆书龙; 李奎龙; 赵勇明; 季莲; 杨辉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653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CN201110235554.6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GaInP/GaAs/InGaAsP/InGaAs四结级联太阳电池及其制备方法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中国科学院苏州纳米技术与纳米仿生研究所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李奎龙; 董建荣; 陆书龙; 赵勇明; 于淑珍; 杨辉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654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CN201110101381.9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InGaN纳米柱阵列有源区LED及其制备方法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中国科学院苏州纳米技术与纳米仿生研究所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程国胜; 刘海滨</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655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CN201210038641.7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氧化石墨烯-血根碱复合物及其制备方法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中国科学院苏州纳米技术与纳米仿生研究所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崇羽; 张智军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656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CN201110082967.5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基于晶片键合的三结太阳能电池及其制备方法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中国科学院苏州纳米技术与纳米仿生研究所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李奎龙; 董建荣; 陆书龙; 赵勇明; 杨辉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657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CN201110198260.0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一种Ge衬底上生长GaInP化合物半导体的方法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中国科学院苏州纳米技术与纳米仿生研究所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何巍; 陆书龙; 董建荣; 杨辉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658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CN201110198258.3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一种多结叠层太阳能电池及其制作方法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中国科学院苏州纳米技术与纳米仿生研究所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何巍; 黄寓洋; 陆书龙; 董建荣; 杨辉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659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CN201010604320.X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碳纳米管或石墨烯超薄膜的制备方法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中国科学院苏州纳米技术与纳米仿生研究所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张珽; 王学文; 刘瑞; 丁海燕; 费跃</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660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CN201110235828.1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基于纳米柱阵列的光电器件及其制作方法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中国科学院苏州纳米技术与纳米仿生研究所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张东炎; 郑新和; 李雪飞; 董建荣; 杨辉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661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CN201010165560.4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一种纳米线压电器件的制作方法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中国科学院苏州纳米技术与纳米仿生研究所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文燎勇; 邵铮铮; 金朝; 边历峰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662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CN201010196477.3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一种Ⅲ族氮化物纳米阵列结构太阳能电池的制作方法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中国科学院苏州纳米技术与纳米仿生研究所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郑新和; 唐龙娟; 杨辉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663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CN201010520212.4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一种宽谱广角增透亚波长结构的制备方法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中国科学院苏州纳米技术与纳米仿生研究所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张瑞英; 董建荣; 杨辉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664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CN200910264905.9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叠层亚波长减反结构及其制备方法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中国科学院苏州纳米技术与纳米仿生研究所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张瑞英</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665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CN201420021728.8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一种带急停及缓启动功能的电流可调可限电路</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中国科学院苏州生物医学工程技术研究所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董宁宁; 王帆; 崔锦江; 徐建根</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666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CN201320827714.0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一种固定球型物体的装置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中国科学院苏州生物医学工程技术研究所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王心醉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667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CN201320353815.9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一种农药残留物荧光光谱检测装置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中国科学院苏州生物医学工程技术研究所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杨西斌; 熊大曦</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668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CN201110226461.7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一种实现快速收敛的自动增益控制装置及方法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黑勇; 赵慧冬; 乔树山</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669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CN201210126578.2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一种超低功耗医用设备的自动增益控制环路</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陈铖颖; 黑勇; 陈黎明; 蒋见花</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670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CN201210126595.6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一种用于医用设备的低功耗模拟前端电路</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陈铖颖; 黑勇; 范军; 蒋见花</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671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CN201010244615.0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一种两级全差分低噪声低失调斩波运算放大器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陈铖颖; 胡晓宇; 周玉梅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672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CN200910238765.8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一种基于共源极正反馈的双二阶单元</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陈勇; 周玉梅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673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CN200910238766.2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一种基于共漏极正反馈的双二阶单元</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陈勇; 周玉梅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674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CN201010145225.8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一种超临界水射流清洗设备</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高超群; 景玉鹏</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675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CN201010132080.8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基于存储器折叠架构优化的低功耗LDPC译码器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于增辉; 郭琨; 黑勇; 周玉梅; 朱勇旭; 李春阳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676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CN200910091962.1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一种用于锁相环的自跟踪开关型电荷泵</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陈勇; 周玉梅; 陈铖颖</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677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CN200910238761.X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一种用于锁相环的自跟踪电流型电荷泵</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陈勇; 周玉梅; 陈铖颖</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678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CN200910081095.3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一种低功耗的LDPC译码器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郭琨; 黑勇; 周玉梅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679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CN200910081094.9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一种高吞吐率的LDPC译码器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郭琨; 黑勇; 周玉梅; 乔树山</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680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CN200810104755.0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一种基于低密度奇偶校验码的自适应编解码方法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李刚; 黑勇; 周玉梅; 仇玉林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681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CN200810226686.0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用于实现零极点型高阶滤波器的跨导-电容双二阶单元</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陈勇; 周玉梅; 卫宝跃</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682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CN200810106013.1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可提前结束迭代的归一化最小和译码方法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李刚; 黑勇; 周玉梅; 仇玉林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683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CN200710121371.5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TD-SCDMA终端的频偏估计与补偿方法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胡东伟; 陈杰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684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CN200910087193.8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一种四阶单环局部负反馈Sigma-Delta调制器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陈铖颖; 范军; 周玉梅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685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CN200810227127.1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一种采用零点Q值增强技术的双二阶单元</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陈勇; 周玉梅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686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CN200810227128.6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w:t>
            </w:r>
            <w:r w:rsidRPr="00E35D27">
              <w:rPr>
                <w:rFonts w:ascii="等线" w:eastAsia="等线" w:hAnsi="等线" w:cs="宋体" w:hint="eastAsia"/>
                <w:snapToGrid/>
                <w:sz w:val="22"/>
                <w:szCs w:val="22"/>
              </w:rPr>
              <w:lastRenderedPageBreak/>
              <w:t>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一种负反馈型混合积分器的双二阶单元</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陈勇; 周玉梅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687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CN200710178319.3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海洋和空间先进适用技术产业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寄生GPS解算程序和信息服务程序通信方法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郑睿; 鲁振鹏; 李健; 陈杰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688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CN200910303498.8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一种超低压实现带通滤波器的双二阶单元</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陈勇; 周玉梅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689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CN200710304218.6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采用多级放大器部分复用技术的模数转换器电路</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王晗; 叶青</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690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CN200810227129.0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一种用于实现零极点型高阶滤波器的混合积分器双二阶单元</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陈勇; 周玉梅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691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CN200710176931.7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一种自适应里德-所罗门译码器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邱昕; 陈杰; 张浩; 亓中瑞; 刘壹</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692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CN200710304219.0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低压低功耗的CMOS电压基准参考电路</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王晗; 叶青</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693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CN200910080277.9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光调制热成像焦平面阵列的制作方法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焦斌斌; 陈大鹏; 欧毅; 叶甜春</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694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CN200710064869.2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共享运算放大器的乘法数字模拟转换电路</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郑晓燕; 周玉梅; 仇玉林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695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CN200710177791.5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动态调整最大迭代次数的低密度奇偶校验码迭代译码方法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李刚; 黑勇; 周玉梅; 仇玉林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696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CN200710303891.8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带隙基准电压参考电路</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王晗; 叶青</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697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CN200710098686.2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一种乘法数字模拟转换电路</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郑晓燕; 周玉梅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698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CN200710098685.8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一种运放共享的乘法数字模拟转换电路及应用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郑晓燕; 周玉梅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699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CN200710065179.9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一种乘法数字模拟转换电路及其应用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中国科学院微电子研究所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郑晓燕; 周玉梅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700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CN201410328471.5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提高鼠李糖脂产量的方法及其专用铜绿假单胞菌</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中国科学院微生物研究所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马旅雁; 王世伟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701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CN201310135091.5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一株适用于油藏环境的假单胞菌菌株及其应用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中国科学院微生物研究所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马旅雁; 王世伟; 王迪; 杨新平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702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CN201110362012.5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一株芽孢杆菌及其在生产蛋白酶中的应用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中国科学院微生物研究所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温廷益; 邓爱华; 吴杰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703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CN201110084263.1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一种稳定联产异丙醇和丁醇的工程菌及其构建方法与应用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中国科学院微生物研究所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董红军; 戴宗杰; 张延平; 李寅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704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CN201110174314.X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海洋链霉菌产生的化合物及其应用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中国科学院微生物研究所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黄英; 刘宁; 郗丽君; 张利敏</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705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CN201110050004.7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一种联产丁醇、异丙醇及乙醇的重组菌及其应用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中国科学院微生物研究所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张延平; 戴宗杰; 董红军; 李寅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706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CN201010277583.4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一株富钼酿酒酵母及其应用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中国科学院微生物研究所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郭雪娜; 何秀萍; 奥杰; 张博润</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707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CN200910091763.0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w:t>
            </w:r>
            <w:r w:rsidRPr="00E35D27">
              <w:rPr>
                <w:rFonts w:ascii="等线" w:eastAsia="等线" w:hAnsi="等线" w:cs="宋体" w:hint="eastAsia"/>
                <w:snapToGrid/>
                <w:sz w:val="22"/>
                <w:szCs w:val="22"/>
              </w:rPr>
              <w:lastRenderedPageBreak/>
              <w:t>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表达谷氨酰胺转胺酶的重组菌及其应用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中国科学院微生物研究所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李寅; 朱泰承; 游丽金</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708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CN201020667985.0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自动调控氧化还原电位的装置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中国科学院微生物研究所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张延平; 王少华; 刘伟; 李寅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709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CN200910089719.6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一株富镁酿酒酵母及其培养方法与应用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中国科学院微生物研究所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何秀萍; 郭雪娜; 张博润</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710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CN03119428.1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一株高生物量富锌酵母及其发酵方法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中国科学院微生物研究所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张博润; 郭雪娜; 傅秀辉; 何秀萍</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711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CN03119430.3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一株高生物量富铁酵母及其发酵方法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中国科学院微生物研究所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张博润; 郭雪娜; 傅秀辉; 何秀萍</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712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CN201310176428.7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一种吡拉明马来酸盐在制备治疗或预防流感病毒药物中的应用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中国科学院武汉病毒研究所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陈绪林; 廖庆姣</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713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CN201310176427.2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一种琥珀酸多西拉敏在制备治疗或预防流感病毒药物中的应用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中国科学院武汉病毒研究所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陈绪林; 廖庆姣; 安利伟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714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CN201310175162.4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一种盐酸苯海拉明在制备治疗或预防流感病毒药物中的应用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中国科学院武汉病毒研究所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陈绪林; 廖庆姣</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715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CN201310175163.9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一种马来酸氯苯那敏在制备治疗或预防流感病毒药物中的应用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中国科学院武汉病毒研究所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陈绪林; 廖庆姣</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716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CN201210006227.8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识别炭疽芽胞杆菌芽孢的多肽序列及其应用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中国科学院武汉病毒研究所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危宏平; 杨航; 王殿冰; 张先恩</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717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CN201310168243.1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一种石榴皮鞣素在制备治疗或预防丙型肝炎病毒感染药物中的应用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中国科学院武汉病毒研究所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陈绪林; 郭文炎; 吴阳; 廖庆姣</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718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CN201110316744.0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一种T0901317在制备治疗或预防丙型肝炎药物中的应用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中国科学院武汉病毒研究所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陈绪林; 曾晶; 廖庆姣; 吴阳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719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CN201110316725.8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一种GW3965在制备治疗或预防丙型肝炎药物中的应用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中国科学院武汉病毒研究所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陈绪林; 曾晶; 廖庆姣; 吴阳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720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CN201110189906.9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草鱼呼肠孤病毒基因工程疫苗制备方法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中国科学院武汉病毒研究所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方勤; 丁清泉; 邵玲; 孙小云</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721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CN201110317934.4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一种防己诺林碱在制备治疗或预防艾滋病毒药物中的应用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中国科学院武汉病毒研究所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陈绪林; 万志涛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722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CN201210224721.1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一种原子冷却囚禁光源装置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中国科学院武汉物理与数学研究所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涂娟; 王谨; 詹明生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723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CN201210224638.4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海洋和空间先进适用技术产业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全球四维信息传递装置和系统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中国科学院武汉物理与数学研究所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涂娟; 王谨; 詹明生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724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CN201010566556.9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一种微电子机械传感器的选择性模态自激励方法及装置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中国科学院武汉物理与数学研究所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付号; 曹更玉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725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CN201010169096.6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现代交通技术与装备产业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激光智能主动规避飞行物装置及其规避飞行物的方法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中国科学院武汉物理与数学研究所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杨勇; 程学武; 李发泉; 林鑫; 王继红; 杨国韬; 李勇杰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726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CN200910216865.0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高空大气瑞利散射风温探测激光雷达</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中国科学院武汉物理与数学研究所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李发泉; 程学武; 杨勇; 林鑫; 杨国韬; 王继红; 戴阳; 林兆祥; 李勇杰; 龚顺生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727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CN201010112954.3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w:t>
            </w:r>
            <w:r w:rsidRPr="00E35D27">
              <w:rPr>
                <w:rFonts w:ascii="等线" w:eastAsia="等线" w:hAnsi="等线" w:cs="宋体" w:hint="eastAsia"/>
                <w:snapToGrid/>
                <w:sz w:val="22"/>
                <w:szCs w:val="22"/>
              </w:rPr>
              <w:lastRenderedPageBreak/>
              <w:t>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大鼠双视觉线索训练检测实验系统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中国科学院武汉物理与数</w:t>
            </w:r>
            <w:r w:rsidRPr="00E35D27">
              <w:rPr>
                <w:rFonts w:ascii="等线" w:eastAsia="等线" w:hAnsi="等线" w:cs="宋体" w:hint="eastAsia"/>
                <w:snapToGrid/>
                <w:sz w:val="22"/>
                <w:szCs w:val="22"/>
              </w:rPr>
              <w:lastRenderedPageBreak/>
              <w:t>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李昭; 李少蕊; 乔飞; 秦工; 雷皓</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728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CN201010160210.9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一种微电子机械传感器的被动光学反馈控制方法及装置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中国科学院武汉物理与数学研究所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付号; 曹更玉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729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CN200910216869.9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海洋和空间先进适用技术产业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原子鉴频的高空大气气辉风温成像仪</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中国科学院武汉物理与数学研究所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李发泉; 杨勇; 程学武; 杨国韬; 王继红; 林兆祥; 戴阳; 林鑫; 李勇杰; 龚顺生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730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CN200910272603.6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一种基于差拍法的频率偏移方法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中国科学院武汉物理与数学研究所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陈智勇; 高伟; 睢建平; 邢彦超; 汤超; 杨俊; 秦蕾; 金鑫; 陈云起; 管妮娜; 余钫; 李超; 盛荣武</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731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CN200910273412.1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高焦比集光器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中国科学院武汉物理与数学研究所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李发泉; 杨勇; 程学武; 高彦伟; 林鑫; 朱燕舞; 李勇杰; 龚顺生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732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CN200910063592.0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海洋和空间先进适用技术产业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双通道原子滤光全日面太阳成像仪</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中国科学院武汉物理与数学研究所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程学武; 杨勇; 龚威; 杨国韬; 胡雄; 李发泉; 邹照伟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733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CN201310351807.5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一种微震监测三分量传感器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中国科学院武汉岩土力学研究所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陈炳瑞; 李清鹏; 冯夏庭</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734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CN201010100527.3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矿山微震源智能定位方法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中国科学院武汉岩土力学研究所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陈炳瑞; 冯夏庭; 徐速超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735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CN201310094573.0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一种干旱诱导处理提高水稻和苜蓿及狗牙根抗旱性的方法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中国科学院武汉植物园</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产祝龙; 施海涛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736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CN201310062733.3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w:t>
            </w:r>
            <w:r w:rsidRPr="00E35D27">
              <w:rPr>
                <w:rFonts w:ascii="等线" w:eastAsia="等线" w:hAnsi="等线" w:cs="宋体" w:hint="eastAsia"/>
                <w:snapToGrid/>
                <w:sz w:val="22"/>
                <w:szCs w:val="22"/>
              </w:rPr>
              <w:lastRenderedPageBreak/>
              <w:t>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一种调控植物类黄酮合成的基因及应用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中国科学院武汉植物园</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王瑛; 黄文俊; 孙伟; 吕海燕</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737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CN201310095350.6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一种多胺诱导处理提高狗牙根抗盐和抗旱的方法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中国科学院武汉植物园</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产祝龙; 施海涛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738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CN201310096011.X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一种低盐诱导处理提高水稻和苜蓿及狗牙根抗旱性的方法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中国科学院武汉植物园</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产祝龙; 施海涛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739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CN201110404037.7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一种淮河河道生态恢复植被的构建方法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中国科学院武汉植物园</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程晓莉; 田自强; 窦晓琳; 安树青; 王伟波; 张全发</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740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CN201110250963.3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红壤侵蚀退化立地的植被恢复的方法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中国科学院武汉植物园</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程晓莉; 王伟波; 窦晓琳; 张全发</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741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CN201110363182.5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光学曝光方法及其用于制备硅材料竖直中空结构的方法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顾长志; 田士兵; 李俊杰; 夏晓翔; 杨海方</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742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CN201110113222.0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一种制备三维超导微纳器件的方法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李无瑕; 崔阿娟; 顾长志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743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CN200910242957.6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金刚石(111)面上的石墨烯制备方法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顾长志; 路超; 李俊杰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744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CN201110008336.9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一种自掩模单结多端三维纳米结构的制备方法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李无瑕; 顾长志; 崔阿娟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745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CN201110312686.4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一种采用自对准成型制备三维纳米空间电极的方法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崔阿娟; 李无瑕; 罗强; 顾长志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746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CN201110192259.7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一种硅表面抗反射纳米阵列结构的制备方法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孙旺宁; 李俊杰; 夏晓翔; 田士兵; 顾长志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747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CN201110008475.1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一种制备纳米金属结构的方法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夏晓翔; 刘哲; 杨海方; 李俊杰; 顾长志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748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CN200910243581.0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一种多壁碳纳米管电极的制作方法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罗强; 顾长志; 崔阿娟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749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CN200910079281.3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分离纳米材料及制作纳米电极的方法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李无瑕; 顾长志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750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CN200910243010.7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一种制备三维微纳器件的方法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李无瑕; 顾长志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751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CN200810056965.7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一种氮化铝锥尖及栅极结构的制作方法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顾长志; 李云龙; 李俊杰; 时成瑛; 金爱子; 罗强; 杨海方</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752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CN200710304371.9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制具有纳米尺度的大面积由金属膜覆盖的金属结构的方法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杨海方; 顾长志; 夏晓翔; 金爱子; 罗  强; 李俊杰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753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CN200610165037.5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一种磁性材料逻辑电路及制作方法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顾长志; 徐  鹏; 夏  柯; 杨海方; 李俊杰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754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CN201410051564.8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一种施肥条件下稻田土壤氮磷淋失的监测方法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中国科学院亚热带农业生态研究所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肖和艾; 任可爱; 官迪; 吴金水; 纪雄辉; 李裕元; 吴翔宇; 王娟; 周萍; 周脚根; 李宝珍; 葛体达; 刘九洪; 杨楚贤; 谢多云; 谭德明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755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CN201310277679.4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一种带排水沟的桩柱预制板挡土墙的施工方法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中国科学院亚热带农业生态研究所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肖和艾; 吴金水; 刘新亮; 李航</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756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CN201410051533.2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一种稻田施肥田间小区试验的构建方法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中国科学院亚热带农业生态研究所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肖和艾; 任可爱; 吴翔宇; 刘九洪; 黄凤球; 纪雄辉; 孙玉桃; 官迪; 葛体达; 王娟; 吴昊; 杨楚贤; 谢多云; 谭德明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757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CN201310277329.8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亚热带丘陵区牧草肉牛蔬菜循环农业体系的构建方法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中国科学院亚热带农业生态研究所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 xml:space="preserve">肖和艾; 吴金水; 盛良学; 周传社; 李明德; 彭新德; 彭福元; 刘琼峰; 张智优; </w:t>
            </w:r>
            <w:r w:rsidRPr="00E35D27">
              <w:rPr>
                <w:rFonts w:ascii="等线" w:eastAsia="等线" w:hAnsi="等线" w:cs="宋体" w:hint="eastAsia"/>
                <w:snapToGrid/>
                <w:sz w:val="22"/>
                <w:szCs w:val="22"/>
              </w:rPr>
              <w:lastRenderedPageBreak/>
              <w:t>刘新亮; 李航</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758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CN201310179630.5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一种钴离子比色法检测试剂盒及其检测方法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中国科学院烟台海岸带研究所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陈兆鹏; 张志阳; 陈令新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759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CN201310178095.1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一种铜离子比色法检测试剂盒及其检测方法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中国科学院烟台海岸带研究所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陈兆鹏; 张志阳; 陈令新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760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CN201210348010.5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基于硝基还原检测细胞内硫化氢的荧光探针及其应用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中国科学院烟台海岸带研究所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陈令新; 于法标; 王锐; 陈浩</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761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CN201310275265.8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可清除水环境中氨氮的奇异变形杆菌及其应用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中国科学院烟台海岸带研究所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张卫卫; 陈令新; 王巧宁</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762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CN201210476842.5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水质六价铬全自动快速测量系统及其测量方法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中国科学院烟台海岸带研究所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陈令新; 孙西燕; 付龙文; 冯巍巍</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763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CN201210474015.2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小型顺序注射亚硝酸盐分析系统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中国科学院烟台海岸带研究所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陈令新; 吕颖; 孙西艳; 付龙文; 冯巍巍</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764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CN201010248909.0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一种降低海水中汞污染的细菌及其应用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中国科学院烟台海岸带研究所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陈令新; 张卫卫</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765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CN201110049039.9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可代谢呋喃唑酮的乙酸钙不动杆菌及其应用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中国科学院烟台海岸带研究所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陈令新; 张卫卫; 牛宗亮; 刘萍; 徐冬雪</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766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CN201210291201.2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一种基于电磁转矩变化的导体中缺陷的无损检测方法</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中国科学院研究生院（现更名为：中国科学院大学）</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王晓东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767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CN201210039850.3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一种采用流体驱动在导电液体中产生电磁力的方法</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中国科学院研究生院（现更名为：中国科学院大学）</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王晓东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768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CN201110294864.5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控制水稻粒宽、粒重和产量的基因及其应用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中国科学院遗传与发育生物学研究所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傅向东; 王少奎; 吴昆; 张桂权; 曾瑞珍</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769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CN201010219005.5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转化水稻蔗糖转运蛋白基因OsSUT5Z提高作物产量的方法和用途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中国科学院遗传与发育生物学研究所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朱祯; 孙爱君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770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CN200810111529.5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直立密穗基因及其应用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中国科学院遗传与发育生物学研究所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傅向东; 黄先忠; 钱前; 刘正斌</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771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CN201010146613.8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与植物株型相关的蛋白IPA1及其编码基因与应用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中国科学院遗传与发育生物学研究所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李家洋; 钱前; 王永红; 矫永庆; 薛大伟; 刘贵富; 王静; 董国军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772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CN200810238998.3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耐盐相关蛋白及其编码基因与应用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中国科学院遗传与发育生物学研究所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谢旗; 李刚; 张华伟; 夏然; 张译月</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773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CN201210264328.5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大气相干长度的稳定测量方法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中国科学院长春光学精密机械与物理研究所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宣丽; 胡立发; 穆全全; 曹召良; 彭增辉; 杨程亮; 陈浩; 刘永刚; 姚丽双; 李大禹; 夏明亮; 鲁兴海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774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CN201210142783.8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便携式视网膜成像仪</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中国科学院长春光学精密机械与物理研究所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李淳; 贾苏娟; 孙强</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775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CN201210264084.0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具有孔径对准功能的哈特曼波前探测器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中国科学院长春光学精密机械与物理研究所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宣丽; 穆全全; 曹召良; 胡立发; 彭增辉; 刘永刚; 姚丽双; 李大禹; 杨程亮; 夏明亮; 鲁兴海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776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CN201110293434.1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w:t>
            </w:r>
            <w:r w:rsidRPr="00E35D27">
              <w:rPr>
                <w:rFonts w:ascii="等线" w:eastAsia="等线" w:hAnsi="等线" w:cs="宋体" w:hint="eastAsia"/>
                <w:snapToGrid/>
                <w:sz w:val="22"/>
                <w:szCs w:val="22"/>
              </w:rPr>
              <w:lastRenderedPageBreak/>
              <w:t>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大视场液晶自适应光学眼底成像的系统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中国科学院长春光学精密</w:t>
            </w:r>
            <w:r w:rsidRPr="00E35D27">
              <w:rPr>
                <w:rFonts w:ascii="等线" w:eastAsia="等线" w:hAnsi="等线" w:cs="宋体" w:hint="eastAsia"/>
                <w:snapToGrid/>
                <w:sz w:val="22"/>
                <w:szCs w:val="22"/>
              </w:rPr>
              <w:lastRenderedPageBreak/>
              <w:t>机械与物理研究所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 xml:space="preserve">宣丽; 穆全全; 曹召良; 李抄; 李大禹; </w:t>
            </w:r>
            <w:r w:rsidRPr="00E35D27">
              <w:rPr>
                <w:rFonts w:ascii="等线" w:eastAsia="等线" w:hAnsi="等线" w:cs="宋体" w:hint="eastAsia"/>
                <w:snapToGrid/>
                <w:sz w:val="22"/>
                <w:szCs w:val="22"/>
              </w:rPr>
              <w:lastRenderedPageBreak/>
              <w:t>夏明亮; 孔宁宁; 齐岳; 胡立发; 彭增辉; 刘永刚; 姚丽双; 鲁兴海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777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CN201010273919.X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双波长大功率半导体激光综合治疗仪</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中国科学院长春光学精密机械与物理研究所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胡黎明; 王立军; 王彪; 曹军胜; 高志坚</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778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CN201010246325.X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一种采用激光修补钢轨的方法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中国科学院长春光学精密机械与物理研究所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张俊; 王立军; 王琪; 郝明明; 汪丽杰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779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CN201010255830.0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阳离子聚合物及其制备方法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中国科学院长春应用化学研究所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黄宇彬; 郭金山; 景遐斌; 陈学思</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780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CN201210436156.5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一种阻醇型高导电率质子交换膜的制备方法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中国科学院长春应用化学研究所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李胜海; 张所波</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781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CN201110116320.X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荷正电纳滤复合膜及其制备方法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中国科学院长春应用化学研究所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张所波; 王海峰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782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CN201110063244.0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用于制备环己醇和环己酮的催化剂、环己醇和环己酮的制备方法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中国科学院长春应用化学研究所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杨向光; 王德强; 肖德海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783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CN201010255811.8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聚丝氨酸酯及其制备方法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中国科学院长春应用化学研究所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黄宇彬; 魏英; 景遐斌; 陈学思</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784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CN201010255833.4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聚酯及其制备方法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中国科学院长春应用化学研究所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黄宇彬; 魏英; 景遐斌; 陈学思</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785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CN201019100010.1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一种基于非线性聚乙二醇-聚乳酸嵌段共聚物的胶束及制备方法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中国科学院长春应用化学研究所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黄宇彬; 韩瑞燕; 景遐斌; 王明哲; 陈学思</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786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CN201010132825.0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金属超分子化合物在制备治疗阿尔茨海默病的</w:t>
            </w:r>
            <w:r w:rsidRPr="00E35D27">
              <w:rPr>
                <w:rFonts w:ascii="等线" w:eastAsia="等线" w:hAnsi="等线" w:cs="宋体" w:hint="eastAsia"/>
                <w:snapToGrid/>
                <w:sz w:val="22"/>
                <w:szCs w:val="22"/>
              </w:rPr>
              <w:lastRenderedPageBreak/>
              <w:t>药物中的应用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中国科学院长春应用化学</w:t>
            </w:r>
            <w:r w:rsidRPr="00E35D27">
              <w:rPr>
                <w:rFonts w:ascii="等线" w:eastAsia="等线" w:hAnsi="等线" w:cs="宋体" w:hint="eastAsia"/>
                <w:snapToGrid/>
                <w:sz w:val="22"/>
                <w:szCs w:val="22"/>
              </w:rPr>
              <w:lastRenderedPageBreak/>
              <w:t>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曲晓刚; 于海佳; 耿杰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787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CN200810051162.2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一种人参保健品冲剂的制备方法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中国科学院长春应用化学研究所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宋凤瑞; 张语迟; 刘志强; 王淑敏; 刘淑莹</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788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CN200810050535.4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一种增加人参总皂苷提取物中稀有皂苷含量的方法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中国科学院长春应用化学研究所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宋凤瑞; 张语迟; 王淑敏; 刘志强; 刘淑莹</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789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CN200810051013.6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一种稀土焦磷酸盐的应用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中国科学院长春应用化学研究所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杨向光; 刘庆波; 李静</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790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CN201310189178.0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一种红肉猕猴桃的保鲜方法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田世平; 李博强; 徐勇; 夏永秀</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791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CN201420194254.7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一种碳循环机理综合展示模型</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姜联合</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792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CN201210048458.5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水稻OsMADS29基因在调控植物种子组织细胞退化中的应用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孟征; 吴凤; 杨雪莲; 杜晓秋</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793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CN201110360143.X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土壤微生物熏蒸装置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刘伟; 苏华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794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CN201310041580.4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一种蕨类植物育苗装置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石雷; 李杨; 李东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795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CN201210457468.4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MtSKL1蛋白及其编码基因在控制植物性状中的应用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张文浩; 赵敏桂; 刘文景</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796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CN201310077762.7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w:t>
            </w:r>
            <w:r w:rsidRPr="00E35D27">
              <w:rPr>
                <w:rFonts w:ascii="等线" w:eastAsia="等线" w:hAnsi="等线" w:cs="宋体" w:hint="eastAsia"/>
                <w:snapToGrid/>
                <w:sz w:val="22"/>
                <w:szCs w:val="22"/>
              </w:rPr>
              <w:lastRenderedPageBreak/>
              <w:t>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红苞半蒴苣苔的繁殖方法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 xml:space="preserve">石雷; 贾蕙宁; 陈维伦; 郭东红; 邢全; </w:t>
            </w:r>
            <w:r w:rsidRPr="00E35D27">
              <w:rPr>
                <w:rFonts w:ascii="等线" w:eastAsia="等线" w:hAnsi="等线" w:cs="宋体" w:hint="eastAsia"/>
                <w:snapToGrid/>
                <w:sz w:val="22"/>
                <w:szCs w:val="22"/>
              </w:rPr>
              <w:lastRenderedPageBreak/>
              <w:t>李扬</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797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CN201310002480.0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应用OsRMC蛋白培育铁吸收能力增加的转基因植物的方法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张文浩; 杨安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798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CN201210124356.7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一种提取植物DNA的方法及其专用试剂盒</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周世良; 李金璐; 于婧; 王硕</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799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CN201010521546.3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利用D-glucal抑制黄曲霉毒素产生的方法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刘春明; 张晋丹; 晏石娟; 韩莉妲</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800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CN201110081230.1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一种检测植物中目标蛋白的方法及其专用SPR生物传感器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麻密; 徐文忠; 赵卓亚; 何振艳; 申红玲</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801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CN201110401611.3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促进砂生槐种子萌发的方法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唐宇丹; 石雷; 普布次仁; 姚涓; 邢全</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802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CN201210286650.8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尼泊尔黄花木种子的保存和育苗方法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唐宇丹; 石雷; 普布次仁</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803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CN201210286662.0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光果黄花木工厂化育苗的方法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唐宇丹; 石雷; 邢全</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804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CN201110247997.7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一种新的三萜合成酶的功能及应用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漆小泉; 薛哲勇; 刘丹; 段礼新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805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CN201320059866.0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蕨类植物育苗装置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石雷; 李杨; 李东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806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CN201110301408.9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提高天山雪莲中苯丙素类有效成分含量的方法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赵德修; 仇键; 华学军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807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CN201010268757.0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可利用自然光源、可拆卸组装的蔬菜栽培装置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李银心; 张明华; 李和兴; 傅毅虹</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808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CN201010528752.7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一种蛋白及其编码基因与应用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麻密; 何振艳; 陈宏林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809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CN200910083600.8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一种空气清新剂及其制备方法与应用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石雷; 李慧; 白红彤</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810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CN201110154212.1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通过组织培养获得菩提树再生植株的方法及其培养基</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舒庆艳; 吴杰; 王亮生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811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CN201110038974.5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DNA片段及其应用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孟征; 吴凤; 刘源; 杜晓秋; 闫硕</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812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CN200910241927.3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一种高原林木种苗种植根系防护方法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唐宇丹; 石雷; 张金政; 王忠全; 姚涓; 扎西; 周直升; 洛桑达娃; 张鹏</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813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CN201110038981.5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一种DNA片段及其应用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孟征; 吴凤; 刘源; 杜晓秋; 闫硕</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814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CN200910090543.6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一种培育花器官败育的水稻的方法及其专用DNA片段</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孟征; 吴凤; 赵素珍; 崔荣峰; 韩加坤</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815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CN200810111904.6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桫椤孢子的保存方法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石雷; 李杨; 李东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816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CN200910241928.8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一种高原特色囤苗方法及其专用囤苗坑</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唐宇丹; 石雷; 张会金; 王忠全; 扎西; 姚涓; 洛桑达娃; 张鹏</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817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CN200810114440.4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一种促进大花黄牡丹种子萌发的方法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唐宇丹; 何志; 姚涓; 普布次仁; 石雷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818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CN200710179691.6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桫椤的一种繁殖方法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中国科学院植物研究所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石雷; 李杨; 李东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819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CN201110316563.8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一种基于视频集合层级主题结构的检索结果聚类方法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徐常胜; 桑基韬</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820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CN201010591513.6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基于自顶向下运动注意机制的视频事件识别方法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胡卫明; 李莉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821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CN200910237783.4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一种图像数据仓库管理方法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左年明; 宋明; 刘勇; 刘冰; 蒋田仔</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822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CN201010106759.X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网页视觉复杂度的自动评价方法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吴偶; 胡卫明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823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CN201110140399.X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一种文本图像几何畸变的矫正方法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孟高峰; 潘春洪; 向世明; 段江永</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824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CN201010034352.0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用于动态视觉的基于流形正则化的半监督分类器设计方法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樊明宇; 乔红; 区志财</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825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CN201110103718.X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一种高分辨率遥感图像的变化检测方法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霍春雷; 潘春洪</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826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CN201110315054.3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一种视频字幕文本提取和识别的方法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刘成林; 白博; 殷飞</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827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CN201110213451.X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w:t>
            </w:r>
            <w:r w:rsidRPr="00E35D27">
              <w:rPr>
                <w:rFonts w:ascii="等线" w:eastAsia="等线" w:hAnsi="等线" w:cs="宋体" w:hint="eastAsia"/>
                <w:snapToGrid/>
                <w:sz w:val="22"/>
                <w:szCs w:val="22"/>
              </w:rPr>
              <w:lastRenderedPageBreak/>
              <w:t>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基于动反射镜的激光弹着点位置控制方法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吴保林; 张文生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828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CN201110230220.X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基于锚文本的聚焦网络爬虫搜索方法及其系统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郝红卫; 台宪青; 王艳军; 殷绪成</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829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CN201220261983.0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用于精密装配的压电驱动微夹持钳</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张大朋; 张正涛; 高群; 徐德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830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CN200810240943.6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现代交通技术与装备产业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一种基于侧向导引的抗侧风着陆航迹跟踪控制方法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范国梁; 易建强; 常红星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831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CN201110103720.7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一种直线段检测和提取方法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孟高峰; 潘春洪; 向世明; 高亮</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832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CN201010171316.9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一种视觉引导下的光学玻璃安装装置及安装方法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苏建华; 乔红; 刘传凯</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833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CN201010534624.3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网络新闻表情分布的自动预测方法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吴偶; 胡卫明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834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CN201010231211.8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一种基于微惯性和地磁技术的自适应三维姿态定位方法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杜清秀; 弭鹏</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835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CN201010217225.4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基于工业机器人的活塞、活塞销和连杆装配方法及装置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苏建华; 乔红; 区志财; 张波</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836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CN200810240359.0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自适应语义驱动的主题网页过滤系统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张文生; 杨彦武; 刘琰琼; 李益群; 肖宪; 梁玉旋</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837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CN201010244948.3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w:t>
            </w:r>
            <w:r w:rsidRPr="00E35D27">
              <w:rPr>
                <w:rFonts w:ascii="等线" w:eastAsia="等线" w:hAnsi="等线" w:cs="宋体" w:hint="eastAsia"/>
                <w:snapToGrid/>
                <w:sz w:val="22"/>
                <w:szCs w:val="22"/>
              </w:rPr>
              <w:lastRenderedPageBreak/>
              <w:t>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一种基于表观分块的遮挡处理方法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胡卫明; 罗文寒</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838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CN200910082086.6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一种自动生成视频导航系统的方法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胡卫明; 曾祥林; 吴偶; 朱明亮</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839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CN200910242340.4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一种二维图像组的三维场景重建方法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徐常胜; 张奕; 程健; 卢汉清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840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CN200810239326.4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一种对互联网大麻图像进行的过滤方法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胡卫明; 谢年华; 吴偶</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841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CN201010278121.4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一种面向智能型室内助动系统的交互控制装置及方法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邹伟; 原魁; 鲁涛; 何文浩; 叶爱学; 任亚楠</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842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CN200910085185.X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一种基于分叉特征的三维骨架快速提取方法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张晓鹏; 项波</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843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CN200910084031.9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一种视频场景分割的融合方法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吴偶; 胡卫明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844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CN200910243729.0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基于网页视觉特征的网页分类方法及其系统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吴偶; 胡卫明; 陈云飞; 李兵</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845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CN201010143072.3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无创测量人体血糖的近红外光谱透射方法及装置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肖功弼; 张文生</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846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CN201010196220.8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一种吊篮自动控制系统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王欣刚; 李锐</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847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CN200910249800.6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基于听觉感知特性的信号子空间麦克风阵列语音增强方法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刘文举; 程宁; 李超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848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CN200710304226.0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一种双人跳水同步性自动分析方法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卢汉清; 丁昊阳; 程健; 周志鑫</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849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CN201010175627.2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一种联机手写句子实时识别方法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刘成林; 王大寒</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850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CN200810225400.7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基于分布式优化策略的无线传感器网络节点定位方法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谭民; 王硕; 郝志凯</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851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CN200910237840.9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基于局部距离学习和排序队列的视觉目标跟踪方法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唐明; 陈铎文</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852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CN200910242751.3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一种提取地标性场景摘要的方法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徐常胜; 张晓宇; 程健; 卢汉清; 马颂德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853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CN200910250394.5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一种模型互补的汉语重音识别方法及系统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刘文举; 倪崇嘉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854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CN200910242750.9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一种基于形状分析的树冠外形提取方法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朱超; 张晓鹏; 李红军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855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CN200810116394.1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现代交通技术与装备产业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基于数字信号处理器的巡线机器人单目视觉导航系统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谭民; 侯增广; 梁自泽; 李恩; 傅思遥; 蔡丽; 景奉水; 左歧; 赵晓光; 杨国栋; 邓海波</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856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CN200810224999.2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基于全局式优化策略的无线传感器网络节点定位方法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王硕; 谭民; 郝志凯</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857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CN200810239325.X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一种对复杂叶片的快速简化和绘制方法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张晓鹏; 邓擎琼</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858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CN200810116033.7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微小型飞行器实验装置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谭民; 赵晓光; 侯增广; 梁自泽; 周超; 邓海波; 柏猛; 王晓东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859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CN200710122473.9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一种基于HSI颜色空间的棉花杂质高速实时检测方法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高伟; 王志衡; 胡占义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860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CN200910242435.6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一种自动凸字机</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易建强; 余梓瑞</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861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CN200810104274.X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一种无人机的抗干扰实时数据采样系统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谭民; 赵晓光; 侯增广; 曹志强; 梁自泽; 胡勇强; 周超; 邓海波; 柏猛; 王晓东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862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CN200710179882.2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基于特征线的体育视频镜头分类方法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卢汉清; 张奕</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863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CN200710304223.7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基于在线提升算法的网络入侵检测方法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胡卫明; 王燕国; 张笑钦</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864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CN200510124096.3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应用于仿生机器鱼的水面信息中继系统</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谭民; 曹志强; 王硕; 周超; 沈志忠; 王龙</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865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CN200810116728.5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矿用信号转换器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梁自泽; 李恩; 谭民; 侯增广; 景奉水; 赵晓光; 蔡丽; 范长春; 石磊; 杨国栋; 杨涛; 梁潇; 马佳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866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CN200710304207.8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基于频谱特征分析的图像重复检测方法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胡卫明; 李玺; 吴偶</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867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CN200410009813.3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虚拟内窥镜的可见性分块绘制装置及其方法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张晓鹏; 刘剑飞</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868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CN200810114390.X</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w:t>
            </w:r>
            <w:r w:rsidRPr="00E35D27">
              <w:rPr>
                <w:rFonts w:ascii="等线" w:eastAsia="等线" w:hAnsi="等线" w:cs="宋体" w:hint="eastAsia"/>
                <w:snapToGrid/>
                <w:sz w:val="22"/>
                <w:szCs w:val="22"/>
              </w:rPr>
              <w:lastRenderedPageBreak/>
              <w:t>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嵌入式智能安全监控设备</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张文生; 葛宝珊; 赵博; 丁欢; 张旭莉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869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CN200810056255.4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针叶类植物冠层的层次细节模型构造方法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张晓鹏; 邓擎琼</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870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CN200410101878.0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一种仿生机器鱼尾部运动机构设计与控制方法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谭民; 王硕; 王龙</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871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CN200710175973.9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基于模板匹配的信息填涂卡识别方法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戴汝为; 夏勇; 肖柏华; 王春恒; 朱远平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872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CN200710122476.2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一种提高开合模机构定位精度的学习方法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杨雁; 宋英华; 徐波; 王云宽</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873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CN200710177403.3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仿生长鳍波动推进实验装置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王硕; 谭民; 董翔; 曹志强</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874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CN200710121079.3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一种交互式图像检索方法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卢汉清; 张晓宇; 程健; 马颂德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875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CN200710065180.1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基于非监督学习和语义匹配特征交互式体育视频检索方法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胡卫明; 李华北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876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CN200510130759.2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火灾救援机器人系统及其方法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赵冬斌; 易建强</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877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CN200710062988.4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一种树状形体的立体分解和分级骨架提取方法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张晓鹏; 刘剑飞</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878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CN200710064388.1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基于连通分量和支持向量机的图像文本定位方法和装置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姚金良; 杨一平; 台宪青; 薛文芳</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879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CN200710064390.9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一种基于S形光子密度调整的目标检测装置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赵  青; 蒋田仔; 吉利军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880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CN200610076013.2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基于移动设备的体育视频的个性化定制方法及其装置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卢汉清; 臧存勋; 刘青山</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881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CN200610011732.6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一种移动机器人的位姿传感系统及其方法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谭湘敏; 易建强; 赵冬斌</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882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CN200610099571.0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一种树叶渐进简化方法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张晓鹏; 邓擎琼</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883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CN200510117173.2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一种结合空间信息的图像配准方法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杨春兰; 蒋田仔; 王建哲</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884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CN200510105020.6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一种仿生机器鱼</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曹志强; 谭民; 王硕; 王龙; 周超; 沈志忠</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885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CN200510086959.2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综合时域与空域信息分析功能磁共振数据的方法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蒋田仔; 田丽霞; 梁猛; 臧玉峰; 贺永</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886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CN200610073171.2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基于局部描述子的人脸快速检测方法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卢汉清; 金洪亮; 刘青山</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887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CN200610073172.7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新一代信息技术产业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基于内容的敏感网页识别方法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胡卫明; 吴偶; 陈周耀; 朱明亮</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888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CN200510089978.0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正六边形高分辨率近红外光谱脑功能成像头盔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吉利军; 蒋田仔; 赵青</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889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CN200510055893.0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近红外光谱脑功能成像头盔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蒋田仔; 吉利军; 赵青; 周媛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890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CN200410037737.7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w:t>
            </w:r>
            <w:r w:rsidRPr="00E35D27">
              <w:rPr>
                <w:rFonts w:ascii="等线" w:eastAsia="等线" w:hAnsi="等线" w:cs="宋体" w:hint="eastAsia"/>
                <w:snapToGrid/>
                <w:sz w:val="22"/>
                <w:szCs w:val="22"/>
              </w:rPr>
              <w:lastRenderedPageBreak/>
              <w:t>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高压输电线路自动巡检机器人本体</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 xml:space="preserve">梁自泽; 谭民; 熊晓明; 李恩; 张运楚; </w:t>
            </w:r>
            <w:r w:rsidRPr="00E35D27">
              <w:rPr>
                <w:rFonts w:ascii="等线" w:eastAsia="等线" w:hAnsi="等线" w:cs="宋体" w:hint="eastAsia"/>
                <w:snapToGrid/>
                <w:sz w:val="22"/>
                <w:szCs w:val="22"/>
              </w:rPr>
              <w:lastRenderedPageBreak/>
              <w:t>景奉水; 王吉岱; 周凤余; 练波; 叶文波; 赵晓光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891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CN200410071059.6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高压输电线自动巡检机器人控制器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梁自泽; 谭民; 李恩; 熊晓明; 张运楚; 王吉岱; 周凤余; 叶文波; 练波</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892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CN200510130335.6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现代交通技术与装备产业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一种仿生机器鱼胸鳍结构</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谭民; 王硕; 曹志强; 王龙; 周超</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893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CN200410068998.5</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一种五自由度立体视觉监控装置</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中国科学院自动化研究所</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赵晓光; 谭民; 汪建华; 杜欣; 徐德; 李原; 梁自泽; 景奉水</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894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CN201210313037.0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一种炔基羟丙基纤维素及其温敏性水凝胶的制备方法与应用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中国科学院广州化学有限公司</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吕满庚; 苗磊</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895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CN201210105462.0</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一种脂环族环氧化合物及其制备方法与应用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中国科学院广州化学有限公司</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许凯; 郭莹; 陈鸣才; 蔡华轮; 刘新; 付子恩</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896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CN201310003023.3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LED封装用无机/有机杂化纳米复合材料及其制备方法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中国科学院广州化学有限公司</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刘伟区; 高南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897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CN201010203910.1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侧链取代芳酯二酚及制备方法和液晶环氧单体的制备方法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中国科学院广州化学有限公司</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吕满庚; 肖婉萍; 梁利岩; 周德文</w:t>
            </w:r>
          </w:p>
        </w:tc>
      </w:tr>
      <w:tr w:rsidR="00E35D27" w:rsidRPr="00E35D27" w:rsidTr="009931AD">
        <w:trPr>
          <w:trHeight w:val="57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898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CN201310039961.9</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一种用于碳黑分散的碳纳米纤维接枝聚合物的制备方法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中国科学院广州化学有限公司</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许凯; 于志伟; 陈鸣才; 张友雄; 彭军</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899</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CN201110235537.2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一种双层核壳结构膨胀型阻燃剂及其制备方法与应用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中国科学院广州化学有限公司</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吴昆; 吕满庚; 胡文光; 练锦添</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900</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CN201110121799.6</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利用超声波制备生物质多元醇的方法与应用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中国科学院广州化学有限公司</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廖兵; 张海荣; 庞浩; 王斌; 刘海露; 计红果; 石锦志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901</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CN201210004141.1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高折光指数高透明度的有机硅电子灌封胶及其制备与应用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中国科学院广州化学有限公司</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胡继文; 李伟; 刘峰; 邹海良; 刘国军; 涂园园; 李银辉; 候成敏</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902</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CN201210012363.8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一种功能性含氟微球及由其构筑的自清洁表面</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中国科学院广州化学有限公司</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胡继文; 邹海良; 张干伟; 候成敏; 何谷平; 李银辉; 涂园园; 刘国军; 胡攸; 卢汝烽; 李伟; 刘锋</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903</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CN201010161575.3</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一种含磷硅杂化物的复合阻燃剂及其制备方法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中国科学院广州化学有限公司</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刘伟区; 魏振杰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904</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CN201110142383.2</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含氟基和环氧基团的聚硅氧烷及其制备方法与应用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中国科学院广州化学有限公司</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刘伟区; 高南</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905</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CN201010108953.1</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一种含有含氟聚硅氧烷的紫外光固化复合涂料及其制备方法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中国科学院广州化学有限公司</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刘伟区; 唐春怡</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906</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CN201010134072.7</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一种有机硅杂化环氧树脂及其制备方法和应用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中国科学院广州化学有限公司</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刘伟区; 马松琪</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907</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CN201010124603.4</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一种三源一体微胶囊化膨胀型阻燃剂及其制备方法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中国科学院广州化学有限公司</w:t>
            </w:r>
          </w:p>
        </w:tc>
        <w:tc>
          <w:tcPr>
            <w:tcW w:w="3827"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吴昆; 沈敏敏; 胡志忠; 岑学杨</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908</w:t>
            </w:r>
          </w:p>
        </w:tc>
        <w:tc>
          <w:tcPr>
            <w:tcW w:w="2210"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CN03129329.8</w:t>
            </w:r>
          </w:p>
        </w:tc>
        <w:tc>
          <w:tcPr>
            <w:tcW w:w="1476"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000000" w:fill="FFFFFF"/>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水稻茎杆伸长基因及其编码蛋白和用途</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中国科学院上海生命科学研究院(植物生理生态研究所）</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何祖华 ;李群 ;许永汉 ;朱永友 ;林鸿宣 ;周海臣 ;毛碧增</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909</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CN200810238398.7</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智能制造产</w:t>
            </w:r>
            <w:r w:rsidRPr="00E35D27">
              <w:rPr>
                <w:rFonts w:ascii="等线" w:eastAsia="等线" w:hAnsi="等线" w:cs="宋体" w:hint="eastAsia"/>
                <w:snapToGrid/>
                <w:sz w:val="22"/>
                <w:szCs w:val="22"/>
              </w:rPr>
              <w:lastRenderedPageBreak/>
              <w:t>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一种测定水样重金属离子浓度的电化学传感器</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中国科学院烟台海岸带研</w:t>
            </w:r>
            <w:r w:rsidRPr="00E35D27">
              <w:rPr>
                <w:rFonts w:ascii="等线" w:eastAsia="等线" w:hAnsi="等线" w:cs="宋体" w:hint="eastAsia"/>
                <w:snapToGrid/>
                <w:sz w:val="22"/>
                <w:szCs w:val="22"/>
              </w:rPr>
              <w:lastRenderedPageBreak/>
              <w:t>究所</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潘大为</w:t>
            </w:r>
            <w:r w:rsidRPr="00E35D27">
              <w:rPr>
                <w:rFonts w:ascii="等线" w:eastAsia="等线" w:hAnsi="等线" w:cs="宋体" w:hint="eastAsia"/>
                <w:snapToGrid/>
                <w:sz w:val="22"/>
                <w:szCs w:val="22"/>
              </w:rPr>
              <w:br/>
            </w:r>
            <w:r w:rsidRPr="00E35D27">
              <w:rPr>
                <w:rFonts w:ascii="等线" w:eastAsia="等线" w:hAnsi="等线" w:cs="宋体" w:hint="eastAsia"/>
                <w:snapToGrid/>
                <w:sz w:val="22"/>
                <w:szCs w:val="22"/>
              </w:rPr>
              <w:lastRenderedPageBreak/>
              <w:t>秦伟</w:t>
            </w:r>
            <w:r w:rsidRPr="00E35D27">
              <w:rPr>
                <w:rFonts w:ascii="等线" w:eastAsia="等线" w:hAnsi="等线" w:cs="宋体" w:hint="eastAsia"/>
                <w:snapToGrid/>
                <w:sz w:val="22"/>
                <w:szCs w:val="22"/>
              </w:rPr>
              <w:br/>
              <w:t>王元娥</w:t>
            </w:r>
            <w:r w:rsidRPr="00E35D27">
              <w:rPr>
                <w:rFonts w:ascii="等线" w:eastAsia="等线" w:hAnsi="等线" w:cs="宋体" w:hint="eastAsia"/>
                <w:snapToGrid/>
                <w:sz w:val="22"/>
                <w:szCs w:val="22"/>
              </w:rPr>
              <w:br/>
              <w:t>娄婷婷</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910</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CN200910016747.5</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一种汞离子检测试剂及检测方法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中国科学院烟台海岸带研究所</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陈令新 ;王国庆 ;李金花 ;张卫卫</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911</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CN201210251344.0</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一种沙棘提取物及其制备方法与在抑制脂肪酸合酶活性中的应用</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中国科学院研究生院（现更名为：中国科学院大学） | 中国科学院西北高原生物研究所</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马晓丰 ; 王小艳 ; 王洪伦 ; 田维熙 ; 索有瑞 ; 王祎</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912</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CN201010131721.8</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现代农业产业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花粉采集器</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中国科学院研究生院（现更名为：中国科学院大学） | 中国科学院大气物理研究所</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杜睿 ; 宣越健</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913</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CN201210433985.8</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一种锑掺杂氧化锌纳米线的制备方法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北京纳米能源与系统研究所</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王中林；武文倬；温肖楠；肯普拉德尔</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914</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CN200910030340.8</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准一维金属氧化物纳米材料生物传感器及其制作方法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中国科学院苏州纳米技术与纳米仿生研究所</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张蓓蓓 ; 苏瑞巩 ; 刘海滨 ; 李宁 ; 程国胜</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915</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CN200910183927.2</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生理条件下稳定的纳米氧化石墨烯及其制备方法</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中国科学院苏州纳米技术与纳米仿生研究所</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张智军 ; 张立明 ; 夏景光</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916</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CN201110305569.5</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一种具有形状记忆效应的液晶环氧树脂及制备方法与应用</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中科院广州化学有限公司 | 佛山市功能高分子材料</w:t>
            </w:r>
            <w:r w:rsidRPr="00E35D27">
              <w:rPr>
                <w:rFonts w:ascii="等线" w:eastAsia="等线" w:hAnsi="等线" w:cs="宋体" w:hint="eastAsia"/>
                <w:snapToGrid/>
                <w:sz w:val="22"/>
                <w:szCs w:val="22"/>
              </w:rPr>
              <w:lastRenderedPageBreak/>
              <w:t>与精细化学品专业中心</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吕满庚 ; 周德文 ; 梁利岩 ; 肖婉萍</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917</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CN201110314219.5</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一种改性二氧化硅和高性能锂离子电池隔膜和其应用</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中科院广州化学有限公司 | 佛山市功能高分子材料与精细化学品专业中心</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胡继文 ; 肖定书 ; 张干伟 ; 李银辉 ; 涂园园 ; 刘国军 ; 胡美龙 ; 胡盛逾 ; 李妃</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918</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CN201010616706.2</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一种可分散在疏水型体系中的纳米银及其制备方法与应用</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中科院广州化学有限公司 | 佛山市功能高分子材料与精细化学品专业中心</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胡继文 ; 邹海良 ; 李银辉 ; 肖定书 ; 胡美龙</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919</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CN201110022171.0</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一种全钒液流电池用磷酸化聚合物复合膜及其制备方法</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中科院广州化学有限公司 | 佛山市功能高分子材料与精细化学品专业中心</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胡继文 ; 张干伟 ; 卢汝烽 ; 肖定书 ; 胡美龙</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920</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CN201110022175.9</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一种长链含磷酸侧链的聚酰亚胺及其制备方法和用途</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中科院广州化学有限公司 | 佛山市功能高分子材料与精细化学品专业中心</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胡继文 ; 卢汝烽 ; 张干伟 ; 肖定书 ; 胡美龙</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921</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CN201110066153.2</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新材料产业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高分散型纳米银和高性能导电胶</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中科院广州化学有限公司 | 佛山市功能高分子材料与精细化学品专业中心</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胡继文 ; 邹海良 ; 李银辉 ; 刘锋 ; 肖定书 ; 胡美龙</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922</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CN201110193121.9</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异黄酮类化合物的用途</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 | 中国科学院昆明动物研究所</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黄成钢 ;李志雄 ;范明松 ;郑永唐 ;唐意红 ;吴斌 ;孙兆林 ;陈明苍 ;陈璐莹 ;罗荣华 ;王睿睿</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923</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CN201010624875.0</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新型苯并噁嗪噁唑烷酮类化合物及其制备方法和用途</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 | 南京长澳医药科技有</w:t>
            </w:r>
            <w:r w:rsidRPr="00E35D27">
              <w:rPr>
                <w:rFonts w:ascii="等线" w:eastAsia="等线" w:hAnsi="等线" w:cs="宋体" w:hint="eastAsia"/>
                <w:snapToGrid/>
                <w:sz w:val="22"/>
                <w:szCs w:val="22"/>
              </w:rPr>
              <w:lastRenderedPageBreak/>
              <w:t>限公司</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br/>
              <w:t>杨玉社 ;辛启胜 ;樊后兴 ;郭彬 ;刘昕 ;</w:t>
            </w:r>
            <w:r w:rsidRPr="00E35D27">
              <w:rPr>
                <w:rFonts w:ascii="等线" w:eastAsia="等线" w:hAnsi="等线" w:cs="宋体" w:hint="eastAsia"/>
                <w:snapToGrid/>
                <w:sz w:val="22"/>
                <w:szCs w:val="22"/>
              </w:rPr>
              <w:lastRenderedPageBreak/>
              <w:t>何慧丽 ;李纬 ;李战</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924</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US12/998169</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一种天麻多糖硫酸化衍生物及其制备方法和抗肿瘤用途</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丁侃;邱宏</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925</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CN201110243558.9</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清洁能源和生态环保产业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一种利用测序技术检测未知病毒的方法</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 | 中国科学院上海巴斯德研究所</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李轩 ; 王蔚 ; 郝沛 ; 蓝柯</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926</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CN201010171879.8</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非小细胞肺癌分子标志物及其应用</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 | 复旦大学附属肿瘤医院</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br/>
              <w:t>曾嵘 ;刘延盛 ;陈海泉 ;罗晓阳 ;徐孟杰</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927</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CN201010183800.3</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8-苯基黄嘌呤类化合物、其制备方法、包含该化合物的药物组合物及其用途</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中国科学院上海药物研究所 | 中国科学院上海生命科学研究院</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br/>
              <w:t>柳红 ;王慧 ;蒋华良 ;叶德举 ;郝淼 ;陈涛 ;王横率 ;王晋芳 ;陈凯先</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928</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CN201110034261.1</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先进生物产业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用人工转录因子诱导产生多能干细胞</w:t>
            </w:r>
          </w:p>
        </w:tc>
        <w:tc>
          <w:tcPr>
            <w:tcW w:w="3033" w:type="dxa"/>
            <w:shd w:val="clear" w:color="000000" w:fill="FFFFFF"/>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中国科学院上海生命科学研究院(生化细胞所)</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徐国良 ；王旸</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929</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CN201610375521.4</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一种木糖脱水制备糠醛的工艺</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中国科学院大连化学物理研究所</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张宗超 ; 毛燎原 ; 刘秀梅 ; 李延鑫</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930</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CN201610373787.5</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一种气液两相流木糖脱水制备糠醛的方法</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中国科学院大连化学物理研究所</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张宗超 ; 毛燎原 ; 刘秀梅 ; 李延鑫</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931</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CN201610375701.2</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健康产业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t>一种生物质水解制取木糖母液及残渣压缩成型一体化方法</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中国科学院大连化学物理研究所</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张宗超 ; 毛燎原 ; 刘秀梅 ; 李延鑫</w:t>
            </w:r>
          </w:p>
        </w:tc>
      </w:tr>
      <w:tr w:rsidR="00E35D27" w:rsidRPr="00E35D27" w:rsidTr="009931AD">
        <w:trPr>
          <w:trHeight w:val="300"/>
        </w:trPr>
        <w:tc>
          <w:tcPr>
            <w:tcW w:w="75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932</w:t>
            </w:r>
          </w:p>
        </w:tc>
        <w:tc>
          <w:tcPr>
            <w:tcW w:w="2210"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CN201610373910.3</w:t>
            </w:r>
          </w:p>
        </w:tc>
        <w:tc>
          <w:tcPr>
            <w:tcW w:w="1476"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清洁能源和</w:t>
            </w:r>
            <w:r w:rsidRPr="00E35D27">
              <w:rPr>
                <w:rFonts w:ascii="等线" w:eastAsia="等线" w:hAnsi="等线" w:cs="宋体" w:hint="eastAsia"/>
                <w:snapToGrid/>
                <w:sz w:val="22"/>
                <w:szCs w:val="22"/>
              </w:rPr>
              <w:lastRenderedPageBreak/>
              <w:t>生态环保产业</w:t>
            </w:r>
          </w:p>
        </w:tc>
        <w:tc>
          <w:tcPr>
            <w:tcW w:w="4716" w:type="dxa"/>
            <w:shd w:val="clear" w:color="auto" w:fill="auto"/>
            <w:vAlign w:val="center"/>
            <w:hideMark/>
          </w:tcPr>
          <w:p w:rsidR="00E35D27" w:rsidRPr="00E35D27" w:rsidRDefault="00E35D27" w:rsidP="009931AD">
            <w:pPr>
              <w:widowControl/>
              <w:autoSpaceDE/>
              <w:autoSpaceDN/>
              <w:snapToGrid/>
              <w:spacing w:line="240" w:lineRule="auto"/>
              <w:ind w:firstLine="0"/>
              <w:jc w:val="left"/>
              <w:rPr>
                <w:rFonts w:ascii="等线" w:eastAsia="等线" w:hAnsi="等线" w:cs="宋体"/>
                <w:snapToGrid/>
                <w:sz w:val="22"/>
                <w:szCs w:val="22"/>
              </w:rPr>
            </w:pPr>
            <w:r w:rsidRPr="00E35D27">
              <w:rPr>
                <w:rFonts w:ascii="等线" w:eastAsia="等线" w:hAnsi="等线" w:cs="宋体" w:hint="eastAsia"/>
                <w:snapToGrid/>
                <w:sz w:val="22"/>
                <w:szCs w:val="22"/>
              </w:rPr>
              <w:lastRenderedPageBreak/>
              <w:t>一种生物质连续水解及压缩成型的装置</w:t>
            </w:r>
          </w:p>
        </w:tc>
        <w:tc>
          <w:tcPr>
            <w:tcW w:w="3033"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t>中国科学院大连化学物理</w:t>
            </w:r>
            <w:r w:rsidRPr="00E35D27">
              <w:rPr>
                <w:rFonts w:ascii="等线" w:eastAsia="等线" w:hAnsi="等线" w:cs="宋体" w:hint="eastAsia"/>
                <w:snapToGrid/>
                <w:sz w:val="22"/>
                <w:szCs w:val="22"/>
              </w:rPr>
              <w:lastRenderedPageBreak/>
              <w:t>研究所</w:t>
            </w:r>
          </w:p>
        </w:tc>
        <w:tc>
          <w:tcPr>
            <w:tcW w:w="3827" w:type="dxa"/>
            <w:shd w:val="clear" w:color="auto" w:fill="auto"/>
            <w:vAlign w:val="center"/>
            <w:hideMark/>
          </w:tcPr>
          <w:p w:rsidR="00E35D27" w:rsidRPr="00E35D27" w:rsidRDefault="00E35D27" w:rsidP="009931AD">
            <w:pPr>
              <w:widowControl/>
              <w:autoSpaceDE/>
              <w:autoSpaceDN/>
              <w:snapToGrid/>
              <w:spacing w:line="240" w:lineRule="auto"/>
              <w:ind w:firstLine="0"/>
              <w:jc w:val="center"/>
              <w:rPr>
                <w:rFonts w:ascii="等线" w:eastAsia="等线" w:hAnsi="等线" w:cs="宋体"/>
                <w:snapToGrid/>
                <w:sz w:val="22"/>
                <w:szCs w:val="22"/>
              </w:rPr>
            </w:pPr>
            <w:r w:rsidRPr="00E35D27">
              <w:rPr>
                <w:rFonts w:ascii="等线" w:eastAsia="等线" w:hAnsi="等线" w:cs="宋体" w:hint="eastAsia"/>
                <w:snapToGrid/>
                <w:sz w:val="22"/>
                <w:szCs w:val="22"/>
              </w:rPr>
              <w:lastRenderedPageBreak/>
              <w:t>张宗超 ; 毛燎原 ; 刘秀梅 ; 李延鑫</w:t>
            </w:r>
          </w:p>
        </w:tc>
      </w:tr>
    </w:tbl>
    <w:p w:rsidR="009C2E9B" w:rsidRDefault="009C2E9B" w:rsidP="00E35D27">
      <w:pPr>
        <w:widowControl/>
        <w:spacing w:afterLines="50" w:after="120"/>
        <w:rPr>
          <w:rFonts w:ascii="方正小标宋_GBK" w:eastAsia="方正小标宋_GBK"/>
          <w:sz w:val="44"/>
          <w:szCs w:val="32"/>
        </w:rPr>
        <w:sectPr w:rsidR="009C2E9B" w:rsidSect="009931AD">
          <w:headerReference w:type="even" r:id="rId8"/>
          <w:headerReference w:type="default" r:id="rId9"/>
          <w:footerReference w:type="even" r:id="rId10"/>
          <w:footerReference w:type="default" r:id="rId11"/>
          <w:headerReference w:type="first" r:id="rId12"/>
          <w:footerReference w:type="first" r:id="rId13"/>
          <w:pgSz w:w="16838" w:h="11906" w:orient="landscape" w:code="9"/>
          <w:pgMar w:top="1134" w:right="1814" w:bottom="964" w:left="1985" w:header="720" w:footer="907" w:gutter="0"/>
          <w:pgNumType w:start="1"/>
          <w:cols w:space="720"/>
          <w:docGrid w:linePitch="590" w:charSpace="-1024"/>
        </w:sectPr>
      </w:pPr>
    </w:p>
    <w:p w:rsidR="00A71F3B" w:rsidRPr="0097456B" w:rsidRDefault="00A71F3B" w:rsidP="0097456B">
      <w:pPr>
        <w:widowControl/>
        <w:spacing w:afterLines="50" w:after="120"/>
        <w:jc w:val="left"/>
        <w:rPr>
          <w:b/>
          <w:noProof/>
        </w:rPr>
      </w:pPr>
    </w:p>
    <w:sectPr w:rsidR="00A71F3B" w:rsidRPr="0097456B" w:rsidSect="00E35D27">
      <w:pgSz w:w="16838" w:h="11906" w:orient="landscape" w:code="9"/>
      <w:pgMar w:top="1531" w:right="1814" w:bottom="1531" w:left="1985" w:header="720" w:footer="1474" w:gutter="0"/>
      <w:pgNumType w:start="1"/>
      <w:cols w:space="720"/>
      <w:docGrid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03BD" w:rsidRDefault="00B603BD">
      <w:r>
        <w:separator/>
      </w:r>
    </w:p>
    <w:p w:rsidR="00B603BD" w:rsidRDefault="00B603BD"/>
  </w:endnote>
  <w:endnote w:type="continuationSeparator" w:id="0">
    <w:p w:rsidR="00B603BD" w:rsidRDefault="00B603BD">
      <w:r>
        <w:continuationSeparator/>
      </w:r>
    </w:p>
    <w:p w:rsidR="00B603BD" w:rsidRDefault="00B603B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宋体"/>
    <w:charset w:val="86"/>
    <w:family w:val="modern"/>
    <w:pitch w:val="fixed"/>
    <w:sig w:usb0="00000001" w:usb1="080E0000" w:usb2="00000010" w:usb3="00000000" w:csb0="00040000" w:csb1="00000000"/>
  </w:font>
  <w:font w:name="等线">
    <w:altName w:val="Arial Unicode MS"/>
    <w:charset w:val="86"/>
    <w:family w:val="auto"/>
    <w:pitch w:val="variable"/>
    <w:sig w:usb0="00000000"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73DA" w:rsidRDefault="00CE73DA" w:rsidP="009931AD">
    <w:pPr>
      <w:pStyle w:val="a4"/>
      <w:ind w:leftChars="100" w:left="320" w:rightChars="100" w:right="320"/>
    </w:pPr>
    <w:bookmarkStart w:id="0" w:name="_GoBack"/>
    <w:r>
      <w:rPr>
        <w:rFonts w:hint="eastAsia"/>
      </w:rPr>
      <w:t>—</w:t>
    </w:r>
    <w:r>
      <w:rPr>
        <w:rFonts w:hint="eastAsia"/>
      </w:rPr>
      <w:t xml:space="preserve"> </w:t>
    </w:r>
    <w:r>
      <w:rPr>
        <w:rStyle w:val="a5"/>
      </w:rPr>
      <w:fldChar w:fldCharType="begin"/>
    </w:r>
    <w:r>
      <w:rPr>
        <w:rStyle w:val="a5"/>
      </w:rPr>
      <w:instrText xml:space="preserve"> PAGE </w:instrText>
    </w:r>
    <w:r>
      <w:rPr>
        <w:rStyle w:val="a5"/>
      </w:rPr>
      <w:fldChar w:fldCharType="separate"/>
    </w:r>
    <w:r w:rsidR="009931AD">
      <w:rPr>
        <w:rStyle w:val="a5"/>
        <w:noProof/>
      </w:rPr>
      <w:t>2</w:t>
    </w:r>
    <w:r>
      <w:rPr>
        <w:rStyle w:val="a5"/>
      </w:rPr>
      <w:fldChar w:fldCharType="end"/>
    </w:r>
    <w:r>
      <w:rPr>
        <w:rStyle w:val="a5"/>
        <w:rFonts w:hint="eastAsia"/>
      </w:rPr>
      <w:t xml:space="preserve"> </w:t>
    </w:r>
    <w:r>
      <w:rPr>
        <w:rFonts w:hint="eastAsia"/>
      </w:rPr>
      <w:t>—</w:t>
    </w:r>
    <w:bookmarkEnd w:id="0"/>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73DA" w:rsidRDefault="00CE73DA" w:rsidP="009C2E9B">
    <w:pPr>
      <w:pStyle w:val="a4"/>
      <w:ind w:leftChars="100" w:left="320" w:rightChars="100" w:right="320"/>
      <w:jc w:val="right"/>
    </w:pPr>
    <w:r>
      <w:rPr>
        <w:rFonts w:hint="eastAsia"/>
      </w:rPr>
      <w:t>—</w:t>
    </w:r>
    <w:r>
      <w:rPr>
        <w:rFonts w:hint="eastAsia"/>
      </w:rPr>
      <w:t xml:space="preserve"> </w:t>
    </w:r>
    <w:r>
      <w:rPr>
        <w:rStyle w:val="a5"/>
      </w:rPr>
      <w:fldChar w:fldCharType="begin"/>
    </w:r>
    <w:r>
      <w:rPr>
        <w:rStyle w:val="a5"/>
      </w:rPr>
      <w:instrText xml:space="preserve"> PAGE </w:instrText>
    </w:r>
    <w:r>
      <w:rPr>
        <w:rStyle w:val="a5"/>
      </w:rPr>
      <w:fldChar w:fldCharType="separate"/>
    </w:r>
    <w:r w:rsidR="009931AD">
      <w:rPr>
        <w:rStyle w:val="a5"/>
        <w:noProof/>
      </w:rPr>
      <w:t>13</w:t>
    </w:r>
    <w:r>
      <w:rPr>
        <w:rStyle w:val="a5"/>
      </w:rPr>
      <w:fldChar w:fldCharType="end"/>
    </w:r>
    <w:r>
      <w:rPr>
        <w:rStyle w:val="a5"/>
        <w:rFonts w:hint="eastAsia"/>
      </w:rPr>
      <w:t xml:space="preserve"> </w:t>
    </w:r>
    <w:r>
      <w:rPr>
        <w:rFonts w:hint="eastAsia"/>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31AD" w:rsidRDefault="009931AD">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03BD" w:rsidRDefault="00B603BD">
      <w:r>
        <w:separator/>
      </w:r>
    </w:p>
    <w:p w:rsidR="00B603BD" w:rsidRDefault="00B603BD"/>
  </w:footnote>
  <w:footnote w:type="continuationSeparator" w:id="0">
    <w:p w:rsidR="00B603BD" w:rsidRDefault="00B603BD">
      <w:r>
        <w:continuationSeparator/>
      </w:r>
    </w:p>
    <w:p w:rsidR="00B603BD" w:rsidRDefault="00B603B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73DA" w:rsidRDefault="00CE73DA" w:rsidP="00B27B06">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73DA" w:rsidRDefault="00CE73DA">
    <w:pPr>
      <w:pStyle w:val="a3"/>
      <w:pBdr>
        <w:bottom w:val="none" w:sz="0" w:space="0" w:color="auto"/>
      </w:pBdr>
    </w:pPr>
  </w:p>
  <w:p w:rsidR="00CE73DA" w:rsidRDefault="00CE73DA"/>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31AD" w:rsidRDefault="009931AD">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5674E3"/>
    <w:multiLevelType w:val="singleLevel"/>
    <w:tmpl w:val="121ADED2"/>
    <w:lvl w:ilvl="0">
      <w:start w:val="1999"/>
      <w:numFmt w:val="japaneseCounting"/>
      <w:lvlText w:val="%1年"/>
      <w:lvlJc w:val="left"/>
      <w:pPr>
        <w:tabs>
          <w:tab w:val="num" w:pos="1845"/>
        </w:tabs>
        <w:ind w:left="1845" w:hanging="1845"/>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activeWritingStyle w:appName="MSWord" w:lang="en-US" w:vendorID="8" w:dllVersion="513" w:checkStyle="1"/>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4DA1"/>
    <w:rsid w:val="00015680"/>
    <w:rsid w:val="00041FDE"/>
    <w:rsid w:val="000B5E14"/>
    <w:rsid w:val="001B2AF4"/>
    <w:rsid w:val="001C6E41"/>
    <w:rsid w:val="00223A0A"/>
    <w:rsid w:val="00247059"/>
    <w:rsid w:val="00284AAB"/>
    <w:rsid w:val="002A618A"/>
    <w:rsid w:val="002F1845"/>
    <w:rsid w:val="0031518A"/>
    <w:rsid w:val="00411A4D"/>
    <w:rsid w:val="00447094"/>
    <w:rsid w:val="004569EF"/>
    <w:rsid w:val="00482C22"/>
    <w:rsid w:val="005F6BC3"/>
    <w:rsid w:val="006271DF"/>
    <w:rsid w:val="00632C2D"/>
    <w:rsid w:val="006379E0"/>
    <w:rsid w:val="006A76ED"/>
    <w:rsid w:val="006C4D1A"/>
    <w:rsid w:val="006C7751"/>
    <w:rsid w:val="00753C24"/>
    <w:rsid w:val="00765C45"/>
    <w:rsid w:val="00787BD2"/>
    <w:rsid w:val="00826ED1"/>
    <w:rsid w:val="008625C4"/>
    <w:rsid w:val="008D01A5"/>
    <w:rsid w:val="008E0A7C"/>
    <w:rsid w:val="0097456B"/>
    <w:rsid w:val="00980879"/>
    <w:rsid w:val="009866B4"/>
    <w:rsid w:val="009931AD"/>
    <w:rsid w:val="009C2E9B"/>
    <w:rsid w:val="009D3210"/>
    <w:rsid w:val="009F4A8A"/>
    <w:rsid w:val="00A203A2"/>
    <w:rsid w:val="00A70694"/>
    <w:rsid w:val="00A71F3B"/>
    <w:rsid w:val="00A74294"/>
    <w:rsid w:val="00AE533F"/>
    <w:rsid w:val="00B07030"/>
    <w:rsid w:val="00B27B06"/>
    <w:rsid w:val="00B57A44"/>
    <w:rsid w:val="00B603BD"/>
    <w:rsid w:val="00BB3E9F"/>
    <w:rsid w:val="00BE711D"/>
    <w:rsid w:val="00C74DA1"/>
    <w:rsid w:val="00CE73DA"/>
    <w:rsid w:val="00CF653F"/>
    <w:rsid w:val="00D0303E"/>
    <w:rsid w:val="00D32BAD"/>
    <w:rsid w:val="00D441BC"/>
    <w:rsid w:val="00D93361"/>
    <w:rsid w:val="00DB0FB3"/>
    <w:rsid w:val="00DD696D"/>
    <w:rsid w:val="00DF59AF"/>
    <w:rsid w:val="00E35D27"/>
    <w:rsid w:val="00E77B8C"/>
    <w:rsid w:val="00F40C57"/>
    <w:rsid w:val="00F923D5"/>
    <w:rsid w:val="00FE1F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pPr>
      <w:pBdr>
        <w:bottom w:val="single" w:sz="6" w:space="1" w:color="auto"/>
      </w:pBdr>
      <w:tabs>
        <w:tab w:val="center" w:pos="4153"/>
        <w:tab w:val="right" w:pos="8306"/>
      </w:tabs>
      <w:spacing w:line="240" w:lineRule="atLeast"/>
      <w:jc w:val="center"/>
    </w:pPr>
    <w:rPr>
      <w:sz w:val="18"/>
    </w:rPr>
  </w:style>
  <w:style w:type="character" w:customStyle="1" w:styleId="Char">
    <w:name w:val="页眉 Char"/>
    <w:link w:val="a3"/>
    <w:uiPriority w:val="99"/>
    <w:rsid w:val="00C74DA1"/>
    <w:rPr>
      <w:rFonts w:eastAsia="方正仿宋_GBK"/>
      <w:snapToGrid w:val="0"/>
      <w:sz w:val="18"/>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styleId="a4">
    <w:name w:val="footer"/>
    <w:basedOn w:val="a"/>
    <w:pPr>
      <w:tabs>
        <w:tab w:val="center" w:pos="4153"/>
        <w:tab w:val="right" w:pos="8306"/>
      </w:tabs>
      <w:spacing w:line="400" w:lineRule="atLeast"/>
      <w:ind w:firstLine="0"/>
      <w:jc w:val="center"/>
    </w:pPr>
    <w:rPr>
      <w:sz w:val="28"/>
    </w:rPr>
  </w:style>
  <w:style w:type="character" w:styleId="a5">
    <w:name w:val="page number"/>
    <w:basedOn w:val="a0"/>
  </w:style>
  <w:style w:type="paragraph" w:customStyle="1" w:styleId="a6">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7">
    <w:name w:val="密级"/>
    <w:basedOn w:val="a"/>
    <w:pPr>
      <w:adjustRightInd w:val="0"/>
      <w:spacing w:line="440" w:lineRule="atLeast"/>
      <w:ind w:firstLine="0"/>
      <w:jc w:val="right"/>
    </w:pPr>
    <w:rPr>
      <w:rFonts w:ascii="黑体" w:eastAsia="黑体"/>
      <w:sz w:val="30"/>
    </w:rPr>
  </w:style>
  <w:style w:type="paragraph" w:styleId="a8">
    <w:name w:val="Normal Indent"/>
    <w:basedOn w:val="a"/>
    <w:next w:val="a"/>
    <w:pPr>
      <w:adjustRightInd w:val="0"/>
      <w:snapToGrid/>
      <w:ind w:firstLine="0"/>
      <w:jc w:val="left"/>
    </w:pPr>
    <w:rPr>
      <w:spacing w:val="-25"/>
    </w:rPr>
  </w:style>
  <w:style w:type="paragraph" w:customStyle="1" w:styleId="a9">
    <w:name w:val="主题词"/>
    <w:basedOn w:val="a"/>
    <w:rsid w:val="00A71F3B"/>
    <w:pPr>
      <w:adjustRightInd w:val="0"/>
      <w:snapToGrid/>
      <w:spacing w:line="240" w:lineRule="atLeast"/>
      <w:ind w:firstLine="0"/>
      <w:jc w:val="left"/>
    </w:pPr>
    <w:rPr>
      <w:rFonts w:ascii="方正黑体_GBK" w:eastAsia="方正黑体_GBK"/>
    </w:rPr>
  </w:style>
  <w:style w:type="paragraph" w:customStyle="1" w:styleId="aa">
    <w:name w:val="抄送栏"/>
    <w:basedOn w:val="a"/>
    <w:pPr>
      <w:adjustRightInd w:val="0"/>
      <w:snapToGrid/>
      <w:spacing w:line="454" w:lineRule="atLeast"/>
      <w:ind w:left="1310" w:right="357" w:hanging="953"/>
    </w:pPr>
  </w:style>
  <w:style w:type="paragraph" w:customStyle="1" w:styleId="ab">
    <w:name w:val="线型"/>
    <w:basedOn w:val="aa"/>
    <w:pPr>
      <w:spacing w:line="240" w:lineRule="auto"/>
      <w:ind w:left="0" w:firstLine="0"/>
      <w:jc w:val="center"/>
    </w:pPr>
    <w:rPr>
      <w:sz w:val="21"/>
    </w:rPr>
  </w:style>
  <w:style w:type="paragraph" w:customStyle="1" w:styleId="ac">
    <w:name w:val="印发栏"/>
    <w:basedOn w:val="a8"/>
    <w:pPr>
      <w:tabs>
        <w:tab w:val="right" w:pos="8465"/>
      </w:tabs>
      <w:spacing w:line="454" w:lineRule="atLeast"/>
      <w:ind w:left="357" w:right="357"/>
    </w:pPr>
    <w:rPr>
      <w:spacing w:val="0"/>
    </w:rPr>
  </w:style>
  <w:style w:type="paragraph" w:customStyle="1" w:styleId="ad">
    <w:name w:val="印数"/>
    <w:basedOn w:val="ac"/>
    <w:pPr>
      <w:spacing w:line="400" w:lineRule="atLeast"/>
      <w:jc w:val="right"/>
    </w:pPr>
  </w:style>
  <w:style w:type="table" w:styleId="ae">
    <w:name w:val="Table Grid"/>
    <w:basedOn w:val="a1"/>
    <w:uiPriority w:val="39"/>
    <w:rsid w:val="00284AAB"/>
    <w:pPr>
      <w:widowControl w:val="0"/>
      <w:autoSpaceDE w:val="0"/>
      <w:autoSpaceDN w:val="0"/>
      <w:snapToGrid w:val="0"/>
      <w:spacing w:line="590" w:lineRule="atLeast"/>
      <w:ind w:firstLine="62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
    <w:name w:val="文头"/>
    <w:basedOn w:val="a"/>
    <w:pPr>
      <w:tabs>
        <w:tab w:val="left" w:pos="6663"/>
      </w:tabs>
      <w:spacing w:before="40" w:after="800" w:line="1640" w:lineRule="atLeast"/>
      <w:ind w:left="511" w:right="227" w:hanging="284"/>
      <w:jc w:val="distribute"/>
    </w:pPr>
    <w:rPr>
      <w:rFonts w:ascii="汉鼎简大宋" w:eastAsia="汉鼎简大宋"/>
      <w:b/>
      <w:color w:val="FF0000"/>
      <w:w w:val="50"/>
      <w:sz w:val="136"/>
    </w:rPr>
  </w:style>
  <w:style w:type="paragraph" w:customStyle="1" w:styleId="af0">
    <w:name w:val="附件栏"/>
    <w:basedOn w:val="a"/>
  </w:style>
  <w:style w:type="paragraph" w:customStyle="1" w:styleId="af1">
    <w:name w:val="紧急程度"/>
    <w:basedOn w:val="a7"/>
    <w:pPr>
      <w:overflowPunct w:val="0"/>
    </w:pPr>
    <w:rPr>
      <w:sz w:val="32"/>
    </w:rPr>
  </w:style>
  <w:style w:type="paragraph" w:customStyle="1" w:styleId="11">
    <w:name w:val="样式1"/>
    <w:basedOn w:val="a"/>
  </w:style>
  <w:style w:type="paragraph" w:customStyle="1" w:styleId="88526">
    <w:name w:val="样式 主题词 + 段后: 8.85 磅 行距: 固定值 26 磅"/>
    <w:basedOn w:val="a"/>
    <w:rsid w:val="00A71F3B"/>
    <w:pPr>
      <w:adjustRightInd w:val="0"/>
      <w:snapToGrid/>
      <w:spacing w:after="177" w:line="520" w:lineRule="exact"/>
      <w:ind w:firstLine="0"/>
      <w:jc w:val="left"/>
    </w:pPr>
    <w:rPr>
      <w:rFonts w:ascii="方正黑体_GBK" w:eastAsia="方正黑体_GBK" w:cs="宋体"/>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pPr>
      <w:pBdr>
        <w:bottom w:val="single" w:sz="6" w:space="1" w:color="auto"/>
      </w:pBdr>
      <w:tabs>
        <w:tab w:val="center" w:pos="4153"/>
        <w:tab w:val="right" w:pos="8306"/>
      </w:tabs>
      <w:spacing w:line="240" w:lineRule="atLeast"/>
      <w:jc w:val="center"/>
    </w:pPr>
    <w:rPr>
      <w:sz w:val="18"/>
    </w:rPr>
  </w:style>
  <w:style w:type="character" w:customStyle="1" w:styleId="Char">
    <w:name w:val="页眉 Char"/>
    <w:link w:val="a3"/>
    <w:uiPriority w:val="99"/>
    <w:rsid w:val="00C74DA1"/>
    <w:rPr>
      <w:rFonts w:eastAsia="方正仿宋_GBK"/>
      <w:snapToGrid w:val="0"/>
      <w:sz w:val="18"/>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styleId="a4">
    <w:name w:val="footer"/>
    <w:basedOn w:val="a"/>
    <w:pPr>
      <w:tabs>
        <w:tab w:val="center" w:pos="4153"/>
        <w:tab w:val="right" w:pos="8306"/>
      </w:tabs>
      <w:spacing w:line="400" w:lineRule="atLeast"/>
      <w:ind w:firstLine="0"/>
      <w:jc w:val="center"/>
    </w:pPr>
    <w:rPr>
      <w:sz w:val="28"/>
    </w:rPr>
  </w:style>
  <w:style w:type="character" w:styleId="a5">
    <w:name w:val="page number"/>
    <w:basedOn w:val="a0"/>
  </w:style>
  <w:style w:type="paragraph" w:customStyle="1" w:styleId="a6">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7">
    <w:name w:val="密级"/>
    <w:basedOn w:val="a"/>
    <w:pPr>
      <w:adjustRightInd w:val="0"/>
      <w:spacing w:line="440" w:lineRule="atLeast"/>
      <w:ind w:firstLine="0"/>
      <w:jc w:val="right"/>
    </w:pPr>
    <w:rPr>
      <w:rFonts w:ascii="黑体" w:eastAsia="黑体"/>
      <w:sz w:val="30"/>
    </w:rPr>
  </w:style>
  <w:style w:type="paragraph" w:styleId="a8">
    <w:name w:val="Normal Indent"/>
    <w:basedOn w:val="a"/>
    <w:next w:val="a"/>
    <w:pPr>
      <w:adjustRightInd w:val="0"/>
      <w:snapToGrid/>
      <w:ind w:firstLine="0"/>
      <w:jc w:val="left"/>
    </w:pPr>
    <w:rPr>
      <w:spacing w:val="-25"/>
    </w:rPr>
  </w:style>
  <w:style w:type="paragraph" w:customStyle="1" w:styleId="a9">
    <w:name w:val="主题词"/>
    <w:basedOn w:val="a"/>
    <w:rsid w:val="00A71F3B"/>
    <w:pPr>
      <w:adjustRightInd w:val="0"/>
      <w:snapToGrid/>
      <w:spacing w:line="240" w:lineRule="atLeast"/>
      <w:ind w:firstLine="0"/>
      <w:jc w:val="left"/>
    </w:pPr>
    <w:rPr>
      <w:rFonts w:ascii="方正黑体_GBK" w:eastAsia="方正黑体_GBK"/>
    </w:rPr>
  </w:style>
  <w:style w:type="paragraph" w:customStyle="1" w:styleId="aa">
    <w:name w:val="抄送栏"/>
    <w:basedOn w:val="a"/>
    <w:pPr>
      <w:adjustRightInd w:val="0"/>
      <w:snapToGrid/>
      <w:spacing w:line="454" w:lineRule="atLeast"/>
      <w:ind w:left="1310" w:right="357" w:hanging="953"/>
    </w:pPr>
  </w:style>
  <w:style w:type="paragraph" w:customStyle="1" w:styleId="ab">
    <w:name w:val="线型"/>
    <w:basedOn w:val="aa"/>
    <w:pPr>
      <w:spacing w:line="240" w:lineRule="auto"/>
      <w:ind w:left="0" w:firstLine="0"/>
      <w:jc w:val="center"/>
    </w:pPr>
    <w:rPr>
      <w:sz w:val="21"/>
    </w:rPr>
  </w:style>
  <w:style w:type="paragraph" w:customStyle="1" w:styleId="ac">
    <w:name w:val="印发栏"/>
    <w:basedOn w:val="a8"/>
    <w:pPr>
      <w:tabs>
        <w:tab w:val="right" w:pos="8465"/>
      </w:tabs>
      <w:spacing w:line="454" w:lineRule="atLeast"/>
      <w:ind w:left="357" w:right="357"/>
    </w:pPr>
    <w:rPr>
      <w:spacing w:val="0"/>
    </w:rPr>
  </w:style>
  <w:style w:type="paragraph" w:customStyle="1" w:styleId="ad">
    <w:name w:val="印数"/>
    <w:basedOn w:val="ac"/>
    <w:pPr>
      <w:spacing w:line="400" w:lineRule="atLeast"/>
      <w:jc w:val="right"/>
    </w:pPr>
  </w:style>
  <w:style w:type="table" w:styleId="ae">
    <w:name w:val="Table Grid"/>
    <w:basedOn w:val="a1"/>
    <w:uiPriority w:val="39"/>
    <w:rsid w:val="00284AAB"/>
    <w:pPr>
      <w:widowControl w:val="0"/>
      <w:autoSpaceDE w:val="0"/>
      <w:autoSpaceDN w:val="0"/>
      <w:snapToGrid w:val="0"/>
      <w:spacing w:line="590" w:lineRule="atLeast"/>
      <w:ind w:firstLine="62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
    <w:name w:val="文头"/>
    <w:basedOn w:val="a"/>
    <w:pPr>
      <w:tabs>
        <w:tab w:val="left" w:pos="6663"/>
      </w:tabs>
      <w:spacing w:before="40" w:after="800" w:line="1640" w:lineRule="atLeast"/>
      <w:ind w:left="511" w:right="227" w:hanging="284"/>
      <w:jc w:val="distribute"/>
    </w:pPr>
    <w:rPr>
      <w:rFonts w:ascii="汉鼎简大宋" w:eastAsia="汉鼎简大宋"/>
      <w:b/>
      <w:color w:val="FF0000"/>
      <w:w w:val="50"/>
      <w:sz w:val="136"/>
    </w:rPr>
  </w:style>
  <w:style w:type="paragraph" w:customStyle="1" w:styleId="af0">
    <w:name w:val="附件栏"/>
    <w:basedOn w:val="a"/>
  </w:style>
  <w:style w:type="paragraph" w:customStyle="1" w:styleId="af1">
    <w:name w:val="紧急程度"/>
    <w:basedOn w:val="a7"/>
    <w:pPr>
      <w:overflowPunct w:val="0"/>
    </w:pPr>
    <w:rPr>
      <w:sz w:val="32"/>
    </w:rPr>
  </w:style>
  <w:style w:type="paragraph" w:customStyle="1" w:styleId="11">
    <w:name w:val="样式1"/>
    <w:basedOn w:val="a"/>
  </w:style>
  <w:style w:type="paragraph" w:customStyle="1" w:styleId="88526">
    <w:name w:val="样式 主题词 + 段后: 8.85 磅 行距: 固定值 26 磅"/>
    <w:basedOn w:val="a"/>
    <w:rsid w:val="00A71F3B"/>
    <w:pPr>
      <w:adjustRightInd w:val="0"/>
      <w:snapToGrid/>
      <w:spacing w:after="177" w:line="520" w:lineRule="exact"/>
      <w:ind w:firstLine="0"/>
      <w:jc w:val="left"/>
    </w:pPr>
    <w:rPr>
      <w:rFonts w:ascii="方正黑体_GBK" w:eastAsia="方正黑体_GBK" w:cs="宋体"/>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3990563">
      <w:bodyDiv w:val="1"/>
      <w:marLeft w:val="0"/>
      <w:marRight w:val="0"/>
      <w:marTop w:val="0"/>
      <w:marBottom w:val="0"/>
      <w:divBdr>
        <w:top w:val="none" w:sz="0" w:space="0" w:color="auto"/>
        <w:left w:val="none" w:sz="0" w:space="0" w:color="auto"/>
        <w:bottom w:val="none" w:sz="0" w:space="0" w:color="auto"/>
        <w:right w:val="none" w:sz="0" w:space="0" w:color="auto"/>
      </w:divBdr>
    </w:div>
    <w:div w:id="981271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ihz\Desktop\&#30465;&#31185;&#25216;&#21381;&#25991;&#20214;&#27169;&#26495;2012&#29256;\&#27743;&#33487;&#31185;&#25216;&#21381;&#25991;&#20214;&#19979;&#34892;.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江苏科技厅文件下行</Template>
  <TotalTime>4</TotalTime>
  <Pages>95</Pages>
  <Words>11593</Words>
  <Characters>66082</Characters>
  <Application>Microsoft Office Word</Application>
  <DocSecurity>0</DocSecurity>
  <Lines>550</Lines>
  <Paragraphs>155</Paragraphs>
  <ScaleCrop>false</ScaleCrop>
  <Company>wyk</Company>
  <LinksUpToDate>false</LinksUpToDate>
  <CharactersWithSpaces>77520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苏政办发</dc:title>
  <dc:creator>lihz</dc:creator>
  <cp:lastModifiedBy>lihz</cp:lastModifiedBy>
  <cp:revision>3</cp:revision>
  <cp:lastPrinted>2012-07-03T02:10:00Z</cp:lastPrinted>
  <dcterms:created xsi:type="dcterms:W3CDTF">2018-02-12T06:34:00Z</dcterms:created>
  <dcterms:modified xsi:type="dcterms:W3CDTF">2018-02-12T06:38:00Z</dcterms:modified>
</cp:coreProperties>
</file>