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关于推荐申报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国家重点研发计划“政府间国际科技创新合作”重点专项2026年度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第二批人员交流计划项目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根据《科技部国际合作司关于发布国家重点研发计划“政府间国际科技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创新合作”重点专项2026年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度第二批人员交流计划项目申报指南的通知》</w:t>
      </w:r>
      <w:r>
        <w:rPr>
          <w:rFonts w:hint="default" w:ascii="Times New Roman" w:hAnsi="Times New Roman" w:eastAsia="方正仿宋_GBK" w:cs="Times New Roman"/>
          <w:color w:val="000000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省科技厅相关通知</w:t>
      </w:r>
      <w:r>
        <w:rPr>
          <w:rFonts w:hint="eastAsia" w:ascii="方正仿宋_GBK" w:hAnsi="方正仿宋_GBK" w:eastAsia="方正仿宋_GBK" w:cs="方正仿宋_GBK"/>
          <w:lang w:eastAsia="zh-CN"/>
        </w:rPr>
        <w:t>要求，我单位认真做好项目组织申报工作。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经认真审核，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等</w:t>
      </w:r>
      <w:r>
        <w:rPr>
          <w:rFonts w:hint="eastAsia" w:ascii="方正仿宋_GBK" w:hAnsi="方正仿宋_GBK" w:cs="方正仿宋_GBK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项目真实，申报材料完备，符合申报要求，现予以推荐。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default" w:ascii="方正仿宋_GBK" w:hAnsi="方正仿宋_GBK" w:eastAsia="方正仿宋_GBK" w:cs="方正仿宋_GBK"/>
          <w:u w:val="single"/>
          <w:lang w:val="en-US" w:eastAsia="zh-CN"/>
        </w:rPr>
      </w:pPr>
      <w:r>
        <w:rPr>
          <w:rFonts w:hint="eastAsia" w:ascii="方正仿宋_GBK" w:hAnsi="方正仿宋_GBK" w:cs="方正仿宋_GBK"/>
          <w:u w:val="none"/>
          <w:lang w:val="en-US" w:eastAsia="zh-CN"/>
        </w:rPr>
        <w:t>联系人：   ，电话：    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szCs w:val="32"/>
          <w:lang w:val="en-US" w:eastAsia="zh-CN"/>
        </w:rPr>
        <w:t>附：推荐项目汇总表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 xml:space="preserve">     </w:t>
      </w:r>
      <w:r>
        <w:rPr>
          <w:rFonts w:hint="default" w:cs="Times New Roman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>202</w:t>
      </w:r>
      <w:r>
        <w:rPr>
          <w:rFonts w:hint="eastAsia" w:cs="Times New Roman"/>
          <w:u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年 月  日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814" w:right="1531" w:bottom="1985" w:left="1531" w:header="720" w:footer="1474" w:gutter="0"/>
          <w:pgNumType w:fmt="decimal" w:start="1"/>
          <w:cols w:space="720" w:num="1"/>
          <w:titlePg/>
          <w:docGrid w:type="linesAndChars" w:linePitch="590" w:charSpace="-102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9"/>
        <w:tblpPr w:leftFromText="180" w:rightFromText="180" w:vertAnchor="text" w:horzAnchor="page" w:tblpXSpec="center" w:tblpY="1068"/>
        <w:tblOverlap w:val="never"/>
        <w:tblW w:w="14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500"/>
        <w:gridCol w:w="2453"/>
        <w:gridCol w:w="1457"/>
        <w:gridCol w:w="2057"/>
        <w:gridCol w:w="1848"/>
        <w:gridCol w:w="1230"/>
        <w:gridCol w:w="175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6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4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指南方向</w:t>
            </w:r>
          </w:p>
        </w:tc>
        <w:tc>
          <w:tcPr>
            <w:tcW w:w="3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中方单位信息</w:t>
            </w: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负责人信息</w:t>
            </w:r>
          </w:p>
        </w:tc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国外合作单位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6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318" w:afterLines="50" w:line="510" w:lineRule="exact"/>
        <w:ind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推荐项目汇总表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</w:p>
    <w:sectPr>
      <w:footerReference r:id="rId13" w:type="first"/>
      <w:footerReference r:id="rId11" w:type="default"/>
      <w:footerReference r:id="rId12" w:type="even"/>
      <w:pgSz w:w="16838" w:h="11906" w:orient="landscape"/>
      <w:pgMar w:top="1531" w:right="1814" w:bottom="1531" w:left="1985" w:header="720" w:footer="1474" w:gutter="0"/>
      <w:pgNumType w:fmt="decimal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f46tET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N2Q4YTFiM2UyMGIxYjMwMDc5OTZmOTA3NDY3YzcifQ=="/>
  </w:docVars>
  <w:rsids>
    <w:rsidRoot w:val="78A8637C"/>
    <w:rsid w:val="00202A54"/>
    <w:rsid w:val="0029004D"/>
    <w:rsid w:val="00294248"/>
    <w:rsid w:val="003D111F"/>
    <w:rsid w:val="003D7D0A"/>
    <w:rsid w:val="003E3C1E"/>
    <w:rsid w:val="004C5F2D"/>
    <w:rsid w:val="005039F5"/>
    <w:rsid w:val="0061753B"/>
    <w:rsid w:val="00741B0F"/>
    <w:rsid w:val="007742BA"/>
    <w:rsid w:val="007C7197"/>
    <w:rsid w:val="00846CA4"/>
    <w:rsid w:val="00847BB1"/>
    <w:rsid w:val="008D6A48"/>
    <w:rsid w:val="00925EFF"/>
    <w:rsid w:val="00A30B98"/>
    <w:rsid w:val="00B0141B"/>
    <w:rsid w:val="00BB1B41"/>
    <w:rsid w:val="00BC2305"/>
    <w:rsid w:val="00C400F9"/>
    <w:rsid w:val="00C95DEC"/>
    <w:rsid w:val="00EC4873"/>
    <w:rsid w:val="00FA7E99"/>
    <w:rsid w:val="1C393E54"/>
    <w:rsid w:val="2AE919B1"/>
    <w:rsid w:val="36F3029F"/>
    <w:rsid w:val="3B79B2D2"/>
    <w:rsid w:val="3F4F0247"/>
    <w:rsid w:val="4234153F"/>
    <w:rsid w:val="4B1A5455"/>
    <w:rsid w:val="50920ACC"/>
    <w:rsid w:val="57B648D6"/>
    <w:rsid w:val="5CC64E0F"/>
    <w:rsid w:val="5F7C8B0C"/>
    <w:rsid w:val="6FFF9712"/>
    <w:rsid w:val="75D9BF3F"/>
    <w:rsid w:val="78A8637C"/>
    <w:rsid w:val="7BDA1ACE"/>
    <w:rsid w:val="7EEC6C68"/>
    <w:rsid w:val="7FFF574C"/>
    <w:rsid w:val="ABF9CDCE"/>
    <w:rsid w:val="ADE2CC9C"/>
    <w:rsid w:val="B7CF7B72"/>
    <w:rsid w:val="BEB302C4"/>
    <w:rsid w:val="CFF500D3"/>
    <w:rsid w:val="D7CF8D0A"/>
    <w:rsid w:val="EEDF94BE"/>
    <w:rsid w:val="EF7F160C"/>
    <w:rsid w:val="FB775A37"/>
    <w:rsid w:val="FF9D55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2">
    <w:name w:val="样式 标题1 + 段前: 0.5 行 段后: 0.5 行"/>
    <w:basedOn w:val="11"/>
    <w:qFormat/>
    <w:uiPriority w:val="0"/>
    <w:pPr>
      <w:spacing w:before="0" w:beforeLines="0" w:after="0" w:afterLines="0"/>
    </w:pPr>
    <w:rPr>
      <w:rFonts w:cs="宋体"/>
      <w:lang w:bidi="ar-SA"/>
    </w:rPr>
  </w:style>
  <w:style w:type="paragraph" w:customStyle="1" w:styleId="13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密级急件"/>
    <w:basedOn w:val="1"/>
    <w:qFormat/>
    <w:uiPriority w:val="0"/>
    <w:pPr>
      <w:adjustRightInd w:val="0"/>
      <w:snapToGri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7">
    <w:name w:val="抄送栏"/>
    <w:basedOn w:val="1"/>
    <w:qFormat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8">
    <w:name w:val="文头"/>
    <w:basedOn w:val="13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home\uos\C:\home\uos\C:\Users\xie\Desktop\&#25991;&#20214;&#27169;&#29256;\&#27743;&#33487;&#31185;&#25216;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江苏科技厅函.dot</Template>
  <Pages>1</Pages>
  <Words>80</Words>
  <Characters>86</Characters>
  <Lines>1</Lines>
  <Paragraphs>1</Paragraphs>
  <TotalTime>26</TotalTime>
  <ScaleCrop>false</ScaleCrop>
  <LinksUpToDate>false</LinksUpToDate>
  <CharactersWithSpaces>101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2025-05-20T09:01:00Z</dcterms:created>
  <dc:creator>may</dc:creator>
  <cp:lastModifiedBy>uos</cp:lastModifiedBy>
  <cp:lastPrinted>2026-05-19T10:21:16Z</cp:lastPrinted>
  <dcterms:modified xsi:type="dcterms:W3CDTF">2026-05-19T10:21:33Z</dcterms:modified>
  <dc:title>财政厅函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DD6EE1863600D1294D0CCA68DDB26FFA</vt:lpwstr>
  </property>
</Properties>
</file>